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C217" w14:textId="1F16FF9C" w:rsidR="00C80907" w:rsidRPr="00C80907" w:rsidRDefault="00E42E95" w:rsidP="00C80907">
      <w:pPr>
        <w:spacing w:after="120"/>
        <w:ind w:left="709" w:hanging="709"/>
        <w:rPr>
          <w:rFonts w:eastAsiaTheme="minorHAnsi" w:cs="Arial"/>
          <w:b/>
          <w:szCs w:val="24"/>
          <w:lang w:eastAsia="en-US"/>
        </w:rPr>
      </w:pPr>
      <w:r w:rsidRPr="00AF7609">
        <w:rPr>
          <w:rFonts w:cs="Arial"/>
          <w:szCs w:val="24"/>
        </w:rPr>
        <w:t>Oggetto:</w:t>
      </w:r>
      <w:r w:rsidR="00FD1854">
        <w:rPr>
          <w:rFonts w:cs="Arial"/>
          <w:b/>
          <w:szCs w:val="24"/>
        </w:rPr>
        <w:t xml:space="preserve"> </w:t>
      </w:r>
      <w:r w:rsidR="00993458" w:rsidRPr="00993458">
        <w:rPr>
          <w:rFonts w:eastAsiaTheme="minorHAnsi" w:cs="Arial"/>
          <w:b/>
          <w:szCs w:val="24"/>
          <w:lang w:eastAsia="en-US"/>
        </w:rPr>
        <w:t>Piano Strategico del Turismo 2023-2027</w:t>
      </w:r>
    </w:p>
    <w:p w14:paraId="3779F0D4" w14:textId="77777777" w:rsidR="00346B69" w:rsidRDefault="00346B69" w:rsidP="00ED6983">
      <w:pPr>
        <w:spacing w:after="120"/>
        <w:rPr>
          <w:rFonts w:cs="Arial"/>
          <w:szCs w:val="24"/>
        </w:rPr>
      </w:pPr>
    </w:p>
    <w:p w14:paraId="2CBFA412" w14:textId="77777777" w:rsidR="008461AE" w:rsidRDefault="00993458" w:rsidP="00D24588">
      <w:pPr>
        <w:spacing w:after="120"/>
        <w:rPr>
          <w:rFonts w:cs="Arial"/>
          <w:szCs w:val="24"/>
        </w:rPr>
      </w:pPr>
      <w:r w:rsidRPr="00993458">
        <w:rPr>
          <w:rFonts w:cs="Arial"/>
          <w:szCs w:val="24"/>
        </w:rPr>
        <w:t xml:space="preserve">Il </w:t>
      </w:r>
      <w:r w:rsidR="00ED6983">
        <w:rPr>
          <w:rFonts w:cs="Arial"/>
          <w:szCs w:val="24"/>
        </w:rPr>
        <w:t>M</w:t>
      </w:r>
      <w:r w:rsidRPr="00993458">
        <w:rPr>
          <w:rFonts w:cs="Arial"/>
          <w:szCs w:val="24"/>
        </w:rPr>
        <w:t>inist</w:t>
      </w:r>
      <w:r w:rsidR="00ED6983">
        <w:rPr>
          <w:rFonts w:cs="Arial"/>
          <w:szCs w:val="24"/>
        </w:rPr>
        <w:t>e</w:t>
      </w:r>
      <w:r w:rsidRPr="00993458">
        <w:rPr>
          <w:rFonts w:cs="Arial"/>
          <w:szCs w:val="24"/>
        </w:rPr>
        <w:t>ro del Turismo</w:t>
      </w:r>
      <w:r w:rsidR="00892AA6">
        <w:rPr>
          <w:rFonts w:cs="Arial"/>
          <w:szCs w:val="24"/>
        </w:rPr>
        <w:t xml:space="preserve"> </w:t>
      </w:r>
      <w:r w:rsidRPr="00993458">
        <w:rPr>
          <w:rFonts w:cs="Arial"/>
          <w:szCs w:val="24"/>
        </w:rPr>
        <w:t xml:space="preserve">ha presentato a </w:t>
      </w:r>
      <w:r w:rsidR="00892AA6">
        <w:rPr>
          <w:rFonts w:cs="Arial"/>
          <w:szCs w:val="24"/>
        </w:rPr>
        <w:t>Federalberghi</w:t>
      </w:r>
      <w:r w:rsidR="00ED6983">
        <w:rPr>
          <w:rFonts w:cs="Arial"/>
          <w:szCs w:val="24"/>
        </w:rPr>
        <w:t xml:space="preserve"> e alle altre organizzazioni </w:t>
      </w:r>
      <w:r w:rsidR="008461AE">
        <w:rPr>
          <w:rFonts w:cs="Arial"/>
          <w:szCs w:val="24"/>
        </w:rPr>
        <w:t xml:space="preserve">di rappresentanza </w:t>
      </w:r>
      <w:r w:rsidRPr="00993458">
        <w:rPr>
          <w:rFonts w:cs="Arial"/>
          <w:szCs w:val="24"/>
        </w:rPr>
        <w:t>il Piano Strategico del Turismo 2023-2027</w:t>
      </w:r>
      <w:r w:rsidR="008461AE">
        <w:rPr>
          <w:rFonts w:cs="Arial"/>
          <w:szCs w:val="24"/>
        </w:rPr>
        <w:t xml:space="preserve"> (allegato).</w:t>
      </w:r>
    </w:p>
    <w:p w14:paraId="39351F14" w14:textId="6810FCF4" w:rsidR="00781B6B" w:rsidRPr="00781B6B" w:rsidRDefault="008461AE" w:rsidP="008461AE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Il Piano, </w:t>
      </w:r>
      <w:r w:rsidR="00781B6B">
        <w:rPr>
          <w:rFonts w:cs="Arial"/>
          <w:szCs w:val="24"/>
        </w:rPr>
        <w:t xml:space="preserve">basato su </w:t>
      </w:r>
      <w:r w:rsidR="00781B6B" w:rsidRPr="00781B6B">
        <w:rPr>
          <w:rFonts w:cs="Arial"/>
          <w:szCs w:val="24"/>
        </w:rPr>
        <w:t xml:space="preserve">cinque pilastri </w:t>
      </w:r>
      <w:r w:rsidR="00781B6B">
        <w:rPr>
          <w:rFonts w:cs="Arial"/>
          <w:szCs w:val="24"/>
        </w:rPr>
        <w:t xml:space="preserve">volti a </w:t>
      </w:r>
      <w:r w:rsidR="00781B6B" w:rsidRPr="00781B6B">
        <w:rPr>
          <w:rFonts w:cs="Arial"/>
          <w:szCs w:val="24"/>
        </w:rPr>
        <w:t>promuovere la competitività del settore</w:t>
      </w:r>
      <w:r>
        <w:rPr>
          <w:rFonts w:cs="Arial"/>
          <w:szCs w:val="24"/>
        </w:rPr>
        <w:t xml:space="preserve"> (</w:t>
      </w:r>
      <w:r w:rsidR="00D24588">
        <w:rPr>
          <w:rFonts w:cs="Arial"/>
          <w:szCs w:val="24"/>
        </w:rPr>
        <w:t>governance, innovazione, qualità e inclusione, formazione e carriere professionali turistiche e sostenibilità</w:t>
      </w:r>
      <w:r>
        <w:rPr>
          <w:rFonts w:cs="Arial"/>
          <w:szCs w:val="24"/>
        </w:rPr>
        <w:t xml:space="preserve">), individua </w:t>
      </w:r>
      <w:r w:rsidR="00781B6B" w:rsidRPr="00781B6B">
        <w:rPr>
          <w:rFonts w:cs="Arial"/>
          <w:szCs w:val="24"/>
        </w:rPr>
        <w:t>otto comparti di rilevanza strategica, ciascuno di essi destinatario di specifiche azioni</w:t>
      </w:r>
      <w:r w:rsidR="00781B6B">
        <w:rPr>
          <w:rFonts w:cs="Arial"/>
          <w:szCs w:val="24"/>
        </w:rPr>
        <w:t>:</w:t>
      </w:r>
    </w:p>
    <w:p w14:paraId="339E352D" w14:textId="6ABF9B99" w:rsidR="00781B6B" w:rsidRP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t>- turismo organizzato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 xml:space="preserve">apitolo 6), considerato sia nella componente incoming che </w:t>
      </w:r>
      <w:proofErr w:type="spellStart"/>
      <w:r w:rsidRPr="00781B6B">
        <w:rPr>
          <w:rFonts w:cs="Arial"/>
          <w:szCs w:val="24"/>
        </w:rPr>
        <w:t>outgoing</w:t>
      </w:r>
      <w:proofErr w:type="spellEnd"/>
      <w:r w:rsidRPr="00781B6B">
        <w:rPr>
          <w:rFonts w:cs="Arial"/>
          <w:szCs w:val="24"/>
        </w:rPr>
        <w:t xml:space="preserve">, analizza i principali attori del comparto, tour operator e agenzie di viaggio che operano nel mercato </w:t>
      </w:r>
      <w:proofErr w:type="spellStart"/>
      <w:r w:rsidRPr="00781B6B">
        <w:rPr>
          <w:rFonts w:cs="Arial"/>
          <w:szCs w:val="24"/>
        </w:rPr>
        <w:t>leisure</w:t>
      </w:r>
      <w:proofErr w:type="spellEnd"/>
      <w:r w:rsidRPr="00781B6B">
        <w:rPr>
          <w:rFonts w:cs="Arial"/>
          <w:szCs w:val="24"/>
        </w:rPr>
        <w:t xml:space="preserve"> e business, ma affronta anche il tema del business travel e di una nuova componente della domanda, i nomadi digitali; </w:t>
      </w:r>
    </w:p>
    <w:p w14:paraId="3F3225DE" w14:textId="3774A496" w:rsidR="00781B6B" w:rsidRP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t>- fiere e MICE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 xml:space="preserve">apitolo 7), che rappresentano un comparto chiave per lo sviluppo turistico, con ricadute positive sul territorio dai molteplici punti di vista, ed al cui interno sono osservati i sistemi di offerta relativi alle fiere ed ai congressi; </w:t>
      </w:r>
    </w:p>
    <w:p w14:paraId="42133C62" w14:textId="624F9AE3" w:rsidR="00781B6B" w:rsidRP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t>- accessibilità e mobilità turistica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 xml:space="preserve">apitolo 8), che affronta il tema del trasporto, valutandone l’impatto ambientale sul territorio, i nodi di accesso per la fruizione dell’offerta turistica (ad esempio con il tema dell’incremento di aeroporti core su tutto il territorio nazionale) ma anche le criticità e le opportunità da cogliere per favorire l’accessibilità e l’inclusione; </w:t>
      </w:r>
    </w:p>
    <w:p w14:paraId="034FBC73" w14:textId="0D2C3FD9" w:rsidR="00781B6B" w:rsidRP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t xml:space="preserve">- wellness </w:t>
      </w:r>
      <w:proofErr w:type="spellStart"/>
      <w:r w:rsidRPr="00781B6B">
        <w:rPr>
          <w:rFonts w:cs="Arial"/>
          <w:szCs w:val="24"/>
        </w:rPr>
        <w:t>tourism</w:t>
      </w:r>
      <w:proofErr w:type="spellEnd"/>
      <w:r w:rsidRPr="00781B6B">
        <w:rPr>
          <w:rFonts w:cs="Arial"/>
          <w:szCs w:val="24"/>
        </w:rPr>
        <w:t xml:space="preserve">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 xml:space="preserve">apitolo 9), un segmento importante del turismo globale e nazionale, in cui oltre all’offerta termale e SPA, si prendono in considerazione anche il turismo sportivo ed il cicloturismo; </w:t>
      </w:r>
    </w:p>
    <w:p w14:paraId="59237423" w14:textId="0A7D89BB" w:rsidR="00781B6B" w:rsidRP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t>- turismo culturale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>apitolo 10), nel</w:t>
      </w:r>
      <w:r>
        <w:rPr>
          <w:rFonts w:cs="Arial"/>
          <w:szCs w:val="24"/>
        </w:rPr>
        <w:t>l</w:t>
      </w:r>
      <w:r w:rsidRPr="00781B6B">
        <w:rPr>
          <w:rFonts w:cs="Arial"/>
          <w:szCs w:val="24"/>
        </w:rPr>
        <w:t xml:space="preserve">e varie forme del turismo formativo e scolastico, religioso, esperienziale, declinato in termini di esperienze enogastronomiche, esperienze costruite intorno a circuiti turistici legati a temi specifici e turismo delle radici; </w:t>
      </w:r>
      <w:r>
        <w:rPr>
          <w:rFonts w:cs="Arial"/>
          <w:szCs w:val="24"/>
        </w:rPr>
        <w:t xml:space="preserve">nel medesimo capitolo, si </w:t>
      </w:r>
      <w:r w:rsidRPr="00781B6B">
        <w:rPr>
          <w:rFonts w:cs="Arial"/>
          <w:szCs w:val="24"/>
        </w:rPr>
        <w:t xml:space="preserve">affronta </w:t>
      </w:r>
      <w:r>
        <w:rPr>
          <w:rFonts w:cs="Arial"/>
          <w:szCs w:val="24"/>
        </w:rPr>
        <w:t xml:space="preserve">anche </w:t>
      </w:r>
      <w:r w:rsidRPr="00781B6B">
        <w:rPr>
          <w:rFonts w:cs="Arial"/>
          <w:szCs w:val="24"/>
        </w:rPr>
        <w:t xml:space="preserve">il tema del turismo sociale </w:t>
      </w:r>
      <w:r w:rsidR="00924996">
        <w:rPr>
          <w:rFonts w:cs="Arial"/>
          <w:szCs w:val="24"/>
        </w:rPr>
        <w:t xml:space="preserve">e della </w:t>
      </w:r>
      <w:r w:rsidRPr="00781B6B">
        <w:rPr>
          <w:rFonts w:cs="Arial"/>
          <w:szCs w:val="24"/>
        </w:rPr>
        <w:t xml:space="preserve">rigenerazione urbana; </w:t>
      </w:r>
    </w:p>
    <w:p w14:paraId="6072C5DF" w14:textId="32C86C6C" w:rsidR="00781B6B" w:rsidRP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lastRenderedPageBreak/>
        <w:t>- strutture ricettive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 xml:space="preserve">apitolo 11), all’interno del quale si analizzano i sistemi di offerta legati alle diverse forme di hospitality, dalle strutture alberghiere a quelle extra alberghiere, al turismo open air ed agli agriturismi; </w:t>
      </w:r>
    </w:p>
    <w:p w14:paraId="6D762747" w14:textId="6A48E0F7" w:rsidR="00781B6B" w:rsidRP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t xml:space="preserve">- turismo </w:t>
      </w:r>
      <w:proofErr w:type="spellStart"/>
      <w:r w:rsidRPr="00781B6B">
        <w:rPr>
          <w:rFonts w:cs="Arial"/>
          <w:szCs w:val="24"/>
        </w:rPr>
        <w:t>leisure</w:t>
      </w:r>
      <w:proofErr w:type="spellEnd"/>
      <w:r w:rsidRPr="00781B6B">
        <w:rPr>
          <w:rFonts w:cs="Arial"/>
          <w:szCs w:val="24"/>
        </w:rPr>
        <w:t xml:space="preserve">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 xml:space="preserve">apitolo 12), in cui ricadono una gamma molto eterogenea di attività, ambiti e modelli di fruizione e offerta, dal turismo montano a quello del mare e nautico, al mondo dell’entertainment e dei parchi tematici, fino allo slow </w:t>
      </w:r>
      <w:proofErr w:type="spellStart"/>
      <w:r w:rsidRPr="00781B6B">
        <w:rPr>
          <w:rFonts w:cs="Arial"/>
          <w:szCs w:val="24"/>
        </w:rPr>
        <w:t>tourism</w:t>
      </w:r>
      <w:proofErr w:type="spellEnd"/>
      <w:r w:rsidRPr="00781B6B">
        <w:rPr>
          <w:rFonts w:cs="Arial"/>
          <w:szCs w:val="24"/>
        </w:rPr>
        <w:t xml:space="preserve"> (cammini, treni storici, ecc.); </w:t>
      </w:r>
    </w:p>
    <w:p w14:paraId="0E950245" w14:textId="10DE0610" w:rsidR="00781B6B" w:rsidRDefault="00781B6B" w:rsidP="00781B6B">
      <w:pPr>
        <w:spacing w:after="120"/>
        <w:rPr>
          <w:rFonts w:cs="Arial"/>
          <w:szCs w:val="24"/>
        </w:rPr>
      </w:pPr>
      <w:r w:rsidRPr="00781B6B">
        <w:rPr>
          <w:rFonts w:cs="Arial"/>
          <w:szCs w:val="24"/>
        </w:rPr>
        <w:t>- turismo di alta gamma (</w:t>
      </w:r>
      <w:r>
        <w:rPr>
          <w:rFonts w:cs="Arial"/>
          <w:szCs w:val="24"/>
        </w:rPr>
        <w:t>c</w:t>
      </w:r>
      <w:r w:rsidRPr="00781B6B">
        <w:rPr>
          <w:rFonts w:cs="Arial"/>
          <w:szCs w:val="24"/>
        </w:rPr>
        <w:t>apitolo 13), che fa riferimento ad un più moderno concetto di lusso da rintracciare nella logistica integrata e organizzazione del comparto, nell’ospitalità di alto livello e iconica, in risposta al crescente interesse per strutture con elevati standard di qualità e servizio, nella fruizione di esperienze uniche, infine in una necessità di formazione specialistica e nello shopping.</w:t>
      </w:r>
    </w:p>
    <w:p w14:paraId="50808529" w14:textId="77777777" w:rsidR="00781B6B" w:rsidRDefault="00781B6B" w:rsidP="00D24588">
      <w:pPr>
        <w:spacing w:after="120"/>
        <w:rPr>
          <w:rFonts w:cs="Arial"/>
          <w:szCs w:val="24"/>
        </w:rPr>
      </w:pPr>
    </w:p>
    <w:p w14:paraId="1B6E12C3" w14:textId="72D25ABD" w:rsidR="00ED6983" w:rsidRDefault="00ED6983" w:rsidP="00ED6983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Vi invitiamo a far pervenire eventuali osservazioni entro il </w:t>
      </w:r>
      <w:r w:rsidRPr="00ED6983">
        <w:rPr>
          <w:rFonts w:cs="Arial"/>
          <w:szCs w:val="24"/>
        </w:rPr>
        <w:t>31 marzo</w:t>
      </w:r>
      <w:r>
        <w:rPr>
          <w:rFonts w:cs="Arial"/>
          <w:szCs w:val="24"/>
        </w:rPr>
        <w:t>, scrivendo a</w:t>
      </w:r>
      <w:r w:rsidRPr="00ED6983">
        <w:rPr>
          <w:rFonts w:cs="Arial"/>
          <w:szCs w:val="24"/>
        </w:rPr>
        <w:t xml:space="preserve"> olini@federalberghi.it</w:t>
      </w:r>
      <w:r>
        <w:rPr>
          <w:rFonts w:cs="Arial"/>
          <w:szCs w:val="24"/>
        </w:rPr>
        <w:t>.</w:t>
      </w:r>
    </w:p>
    <w:p w14:paraId="32EE35F8" w14:textId="65676B5E" w:rsidR="00ED6983" w:rsidRDefault="00ED6983" w:rsidP="00ED6983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Le osservazioni non dovranno necessariamente focalizzarsi solo sul capitolo dedicato alle </w:t>
      </w:r>
      <w:proofErr w:type="spellStart"/>
      <w:r>
        <w:rPr>
          <w:rFonts w:cs="Arial"/>
          <w:szCs w:val="24"/>
        </w:rPr>
        <w:t>srutture</w:t>
      </w:r>
      <w:proofErr w:type="spellEnd"/>
      <w:r>
        <w:rPr>
          <w:rFonts w:cs="Arial"/>
          <w:szCs w:val="24"/>
        </w:rPr>
        <w:t xml:space="preserve"> ricettive, ma potranno abbracciare anche gli altri temi trattati nel Piano.</w:t>
      </w:r>
    </w:p>
    <w:p w14:paraId="343BEC7A" w14:textId="77777777" w:rsidR="00771A7A" w:rsidRPr="00AF7609" w:rsidRDefault="00771A7A" w:rsidP="000232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>Distinti saluti.</w:t>
      </w:r>
    </w:p>
    <w:p w14:paraId="79EBDF0E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68D91B03" w14:textId="77777777" w:rsidR="00771A7A" w:rsidRDefault="00771A7A" w:rsidP="00771A7A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6BEE36E7" w14:textId="7B733E3B" w:rsidR="009F4E27" w:rsidRDefault="00993458" w:rsidP="00C45D9F">
      <w:pPr>
        <w:ind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>allegato</w:t>
      </w:r>
    </w:p>
    <w:sectPr w:rsidR="009F4E27" w:rsidSect="00346B69">
      <w:head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6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96FF9" w14:textId="77777777" w:rsidR="001E16E6" w:rsidRDefault="001E16E6" w:rsidP="00771A7A">
      <w:r>
        <w:separator/>
      </w:r>
    </w:p>
  </w:endnote>
  <w:endnote w:type="continuationSeparator" w:id="0">
    <w:p w14:paraId="1585D51E" w14:textId="77777777" w:rsidR="001E16E6" w:rsidRDefault="001E16E6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FF9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  <w:lang w:val="en-US" w:eastAsia="en-US"/>
      </w:rPr>
      <w:drawing>
        <wp:inline distT="0" distB="0" distL="0" distR="0" wp14:anchorId="606109DC" wp14:editId="05C41890">
          <wp:extent cx="428625" cy="428625"/>
          <wp:effectExtent l="0" t="0" r="9525" b="9525"/>
          <wp:docPr id="11" name="Immagine 11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EC8CED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7EA89" w14:textId="77777777" w:rsidR="001E16E6" w:rsidRDefault="001E16E6" w:rsidP="00771A7A">
      <w:r>
        <w:separator/>
      </w:r>
    </w:p>
  </w:footnote>
  <w:footnote w:type="continuationSeparator" w:id="0">
    <w:p w14:paraId="21A8BD94" w14:textId="77777777" w:rsidR="001E16E6" w:rsidRDefault="001E16E6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7994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  <w:lang w:val="en-US" w:eastAsia="en-US"/>
      </w:rPr>
      <w:drawing>
        <wp:inline distT="0" distB="0" distL="0" distR="0" wp14:anchorId="390CA67D" wp14:editId="355BEE57">
          <wp:extent cx="533811" cy="59618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9F09" w14:textId="77777777" w:rsidR="00346B69" w:rsidRDefault="00346B69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D34CC9" wp14:editId="33BCD58A">
              <wp:simplePos x="0" y="0"/>
              <wp:positionH relativeFrom="column">
                <wp:posOffset>-148590</wp:posOffset>
              </wp:positionH>
              <wp:positionV relativeFrom="paragraph">
                <wp:posOffset>-251460</wp:posOffset>
              </wp:positionV>
              <wp:extent cx="6385560" cy="1508760"/>
              <wp:effectExtent l="0" t="0" r="0" b="0"/>
              <wp:wrapSquare wrapText="bothSides"/>
              <wp:docPr id="12" name="Grup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560" cy="1508760"/>
                        <a:chOff x="0" y="0"/>
                        <a:chExt cx="6017580" cy="1311910"/>
                      </a:xfrm>
                    </wpg:grpSpPr>
                    <pic:pic xmlns:pic="http://schemas.openxmlformats.org/drawingml/2006/picture">
                      <pic:nvPicPr>
                        <pic:cNvPr id="9" name="Immagin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8940"/>
                          <a:ext cx="1034047" cy="120007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magin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6970" y="0"/>
                          <a:ext cx="1070610" cy="1311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8E2648" id="Gruppo 12" o:spid="_x0000_s1026" style="position:absolute;margin-left:-11.7pt;margin-top:-19.8pt;width:502.8pt;height:118.8pt;z-index:251659264;mso-width-relative:margin;mso-height-relative:margin" coordsize="60175,131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BzkAAAAAUmdodGxvbmcAAAXl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AThCSU0EDAAAAAAf2gAA&#10;AAEAAACDAAAAoAAAAYwAAPeAAAAfvgAYAAH/2P/tAAxBZG9iZV9DTQAB/+4ADkFkb2JlAGSAAAAA&#10;Af/bAIQADAgICAkIDAkJDBELCgsRFQ8MDA8VGBMTFRMTGBEMDAwMDAwRDAwMDAwMDAwMDAwMDAwM&#10;DAwMDAwMDAwMDAwMDAENCwsNDg0QDg4QFA4ODhQUDg4ODhQRDAwMDAwREQwMDAwMDBEMDAwMDAwM&#10;DAwMDAwMDAwMDAwMDAwMDAwMDAwM/8AAEQgAoACDAwEiAAIRAQMRAf/dAAQACf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PD94cGFja2V0IGVuZD0ndyc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D1T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R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0v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P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U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//1f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/9b1T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X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0P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v/9H1&#10;T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S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//0/VO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T1T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//V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1vVO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/9f1T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//Q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0fVO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v/9L1T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v/9f1T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Q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//0fVO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L1T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//T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/1PVO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D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R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//0v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/9P1T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U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1f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R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0v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P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//1fVO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v/9b1T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//X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//0PVO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H1T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S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//&#10;0/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T1T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V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//1v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/9f1T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Q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0f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v/9L1&#10;T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T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//1PVO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X1T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//W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9" o:spid="_x0000_s1027" type="#_x0000_t75" style="position:absolute;top:789;width:10340;height: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">
                <v:imagedata r:id="rId3" o:title=""/>
              </v:shape>
              <v:shape id="Immagine 10" o:spid="_x0000_s1028" type="#_x0000_t75" style="position:absolute;left:49469;width:10706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">
                <v:imagedata r:id="rId4" o:title=""/>
              </v:shape>
              <w10:wrap type="square"/>
            </v:group>
          </w:pict>
        </mc:Fallback>
      </mc:AlternateContent>
    </w:r>
  </w:p>
  <w:p w14:paraId="0D44376E" w14:textId="4CCB8C3C" w:rsidR="00666FB4" w:rsidRDefault="00A07138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ab/>
      <w:t xml:space="preserve">Roma, </w:t>
    </w:r>
    <w:r w:rsidR="00993458">
      <w:rPr>
        <w:rFonts w:ascii="Arial" w:hAnsi="Arial" w:cs="Arial"/>
        <w:sz w:val="24"/>
        <w:szCs w:val="24"/>
      </w:rPr>
      <w:t>9 marzo</w:t>
    </w:r>
    <w:r w:rsidR="00346B69">
      <w:rPr>
        <w:rFonts w:ascii="Arial" w:hAnsi="Arial" w:cs="Arial"/>
        <w:sz w:val="24"/>
        <w:szCs w:val="24"/>
      </w:rPr>
      <w:t xml:space="preserve"> 2023</w:t>
    </w:r>
  </w:p>
  <w:p w14:paraId="0D0F2100" w14:textId="7777777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1871ACA8" w14:textId="6EB5628B" w:rsidR="009324C5" w:rsidRDefault="009324C5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>
      <w:rPr>
        <w:rFonts w:ascii="Arial" w:hAnsi="Arial" w:cs="Arial"/>
        <w:sz w:val="24"/>
        <w:szCs w:val="24"/>
      </w:rPr>
      <w:t xml:space="preserve"> </w:t>
    </w:r>
    <w:r w:rsidR="00A3239E">
      <w:rPr>
        <w:rFonts w:ascii="Arial" w:hAnsi="Arial" w:cs="Arial"/>
        <w:sz w:val="24"/>
        <w:szCs w:val="24"/>
      </w:rPr>
      <w:t>116</w:t>
    </w:r>
    <w:r w:rsidRPr="00157974"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346B69">
      <w:rPr>
        <w:rFonts w:ascii="Arial" w:hAnsi="Arial" w:cs="Arial"/>
        <w:sz w:val="24"/>
        <w:szCs w:val="24"/>
      </w:rPr>
      <w:t>3</w:t>
    </w:r>
    <w:r>
      <w:rPr>
        <w:rFonts w:ascii="Arial" w:hAnsi="Arial" w:cs="Arial"/>
        <w:sz w:val="24"/>
        <w:szCs w:val="24"/>
      </w:rPr>
      <w:tab/>
    </w:r>
    <w:r w:rsidR="00B161E1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5BF97096" w14:textId="43610E8A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>
      <w:rPr>
        <w:rFonts w:ascii="Arial" w:hAnsi="Arial" w:cs="Arial"/>
        <w:sz w:val="24"/>
        <w:szCs w:val="24"/>
      </w:rPr>
      <w:t xml:space="preserve"> </w:t>
    </w:r>
    <w:r w:rsidR="00A3239E">
      <w:rPr>
        <w:rFonts w:ascii="Arial" w:hAnsi="Arial" w:cs="Arial"/>
        <w:sz w:val="24"/>
        <w:szCs w:val="24"/>
      </w:rPr>
      <w:t>157</w:t>
    </w:r>
    <w:r w:rsidR="00346B69"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</w:t>
    </w:r>
    <w:r w:rsidR="00993458">
      <w:rPr>
        <w:rFonts w:ascii="Arial" w:hAnsi="Arial" w:cs="Arial"/>
        <w:sz w:val="24"/>
        <w:szCs w:val="24"/>
      </w:rPr>
      <w:t xml:space="preserve"> AO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0B61163E" w14:textId="77777777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269F03A5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3D5B907B" w14:textId="77777777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7CC299B8" w14:textId="77777777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0901C48" w14:textId="77777777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399DA7C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005FA935" w14:textId="77777777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06DB7"/>
    <w:multiLevelType w:val="hybridMultilevel"/>
    <w:tmpl w:val="8AAC4F1E"/>
    <w:lvl w:ilvl="0" w:tplc="BF4EBE14"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73141FAF"/>
    <w:multiLevelType w:val="hybridMultilevel"/>
    <w:tmpl w:val="B2808742"/>
    <w:lvl w:ilvl="0" w:tplc="BF4EBE14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75F620AC"/>
    <w:multiLevelType w:val="hybridMultilevel"/>
    <w:tmpl w:val="5CEE9E3E"/>
    <w:lvl w:ilvl="0" w:tplc="0410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496655983">
    <w:abstractNumId w:val="1"/>
  </w:num>
  <w:num w:numId="2" w16cid:durableId="1356267905">
    <w:abstractNumId w:val="2"/>
  </w:num>
  <w:num w:numId="3" w16cid:durableId="11842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wsjQ3Nje1NLWwNDBT0lEKTi0uzszPAykwrAUA8lHT3iwAAAA="/>
  </w:docVars>
  <w:rsids>
    <w:rsidRoot w:val="000C22F5"/>
    <w:rsid w:val="00013294"/>
    <w:rsid w:val="0002322E"/>
    <w:rsid w:val="0002637B"/>
    <w:rsid w:val="00041187"/>
    <w:rsid w:val="00044E34"/>
    <w:rsid w:val="00062126"/>
    <w:rsid w:val="00065D69"/>
    <w:rsid w:val="0007302A"/>
    <w:rsid w:val="000B5032"/>
    <w:rsid w:val="000C034D"/>
    <w:rsid w:val="000C22F5"/>
    <w:rsid w:val="000E3C28"/>
    <w:rsid w:val="000E3F21"/>
    <w:rsid w:val="000F1F74"/>
    <w:rsid w:val="000F353E"/>
    <w:rsid w:val="000F3ACA"/>
    <w:rsid w:val="00113C3E"/>
    <w:rsid w:val="0013403F"/>
    <w:rsid w:val="0013513A"/>
    <w:rsid w:val="00154022"/>
    <w:rsid w:val="00157974"/>
    <w:rsid w:val="00171025"/>
    <w:rsid w:val="001771EA"/>
    <w:rsid w:val="0018098C"/>
    <w:rsid w:val="001A54B6"/>
    <w:rsid w:val="001B4CFF"/>
    <w:rsid w:val="001E16E6"/>
    <w:rsid w:val="001F1583"/>
    <w:rsid w:val="001F3AC4"/>
    <w:rsid w:val="00213175"/>
    <w:rsid w:val="00214C04"/>
    <w:rsid w:val="00235C88"/>
    <w:rsid w:val="002368DC"/>
    <w:rsid w:val="00252E9C"/>
    <w:rsid w:val="002921CE"/>
    <w:rsid w:val="002C4788"/>
    <w:rsid w:val="002E304A"/>
    <w:rsid w:val="002E3F91"/>
    <w:rsid w:val="002E69B2"/>
    <w:rsid w:val="00305C40"/>
    <w:rsid w:val="00306F06"/>
    <w:rsid w:val="00326BAF"/>
    <w:rsid w:val="00346B69"/>
    <w:rsid w:val="0034708B"/>
    <w:rsid w:val="003611E9"/>
    <w:rsid w:val="003626E9"/>
    <w:rsid w:val="003667EC"/>
    <w:rsid w:val="00376AC6"/>
    <w:rsid w:val="00376F1E"/>
    <w:rsid w:val="00395545"/>
    <w:rsid w:val="003A4BCE"/>
    <w:rsid w:val="003B6831"/>
    <w:rsid w:val="003C274B"/>
    <w:rsid w:val="003F4D9B"/>
    <w:rsid w:val="003F5515"/>
    <w:rsid w:val="00426F94"/>
    <w:rsid w:val="004546CA"/>
    <w:rsid w:val="00454EE8"/>
    <w:rsid w:val="004A70D5"/>
    <w:rsid w:val="004B0DE9"/>
    <w:rsid w:val="0052743D"/>
    <w:rsid w:val="00547F55"/>
    <w:rsid w:val="00553D65"/>
    <w:rsid w:val="005927B2"/>
    <w:rsid w:val="005B0BBD"/>
    <w:rsid w:val="005B1591"/>
    <w:rsid w:val="00612779"/>
    <w:rsid w:val="00616B9E"/>
    <w:rsid w:val="00633D39"/>
    <w:rsid w:val="00637410"/>
    <w:rsid w:val="00666DA1"/>
    <w:rsid w:val="00666FB4"/>
    <w:rsid w:val="00667539"/>
    <w:rsid w:val="00670723"/>
    <w:rsid w:val="00692B97"/>
    <w:rsid w:val="00695BCA"/>
    <w:rsid w:val="00696BF0"/>
    <w:rsid w:val="006A6082"/>
    <w:rsid w:val="006C633F"/>
    <w:rsid w:val="006C71FC"/>
    <w:rsid w:val="006E5B85"/>
    <w:rsid w:val="006E717E"/>
    <w:rsid w:val="007067C5"/>
    <w:rsid w:val="00707046"/>
    <w:rsid w:val="00715ADC"/>
    <w:rsid w:val="00725D99"/>
    <w:rsid w:val="00730CA7"/>
    <w:rsid w:val="0075280B"/>
    <w:rsid w:val="00771A7A"/>
    <w:rsid w:val="00781B6B"/>
    <w:rsid w:val="0079026C"/>
    <w:rsid w:val="00797833"/>
    <w:rsid w:val="007A649E"/>
    <w:rsid w:val="007C7EEE"/>
    <w:rsid w:val="007E32CC"/>
    <w:rsid w:val="008058A4"/>
    <w:rsid w:val="008461AE"/>
    <w:rsid w:val="0087471F"/>
    <w:rsid w:val="00892AA6"/>
    <w:rsid w:val="008958F3"/>
    <w:rsid w:val="008B0A23"/>
    <w:rsid w:val="008D1135"/>
    <w:rsid w:val="008E6FDD"/>
    <w:rsid w:val="008F1B9C"/>
    <w:rsid w:val="00915F20"/>
    <w:rsid w:val="00924996"/>
    <w:rsid w:val="009324C5"/>
    <w:rsid w:val="00960E5E"/>
    <w:rsid w:val="00970CDB"/>
    <w:rsid w:val="009713AD"/>
    <w:rsid w:val="00993458"/>
    <w:rsid w:val="00994B69"/>
    <w:rsid w:val="009E0F29"/>
    <w:rsid w:val="009E3CF4"/>
    <w:rsid w:val="009F3D33"/>
    <w:rsid w:val="009F4E27"/>
    <w:rsid w:val="00A07138"/>
    <w:rsid w:val="00A2422B"/>
    <w:rsid w:val="00A3239E"/>
    <w:rsid w:val="00A4544B"/>
    <w:rsid w:val="00A8143E"/>
    <w:rsid w:val="00AA2711"/>
    <w:rsid w:val="00AB79AA"/>
    <w:rsid w:val="00AC048A"/>
    <w:rsid w:val="00AD1100"/>
    <w:rsid w:val="00AF387B"/>
    <w:rsid w:val="00AF7609"/>
    <w:rsid w:val="00B01EAC"/>
    <w:rsid w:val="00B144BE"/>
    <w:rsid w:val="00B161E1"/>
    <w:rsid w:val="00B212BB"/>
    <w:rsid w:val="00B26EE0"/>
    <w:rsid w:val="00B314F8"/>
    <w:rsid w:val="00B47BF0"/>
    <w:rsid w:val="00B878C2"/>
    <w:rsid w:val="00BC2D3D"/>
    <w:rsid w:val="00C058E8"/>
    <w:rsid w:val="00C1004E"/>
    <w:rsid w:val="00C11359"/>
    <w:rsid w:val="00C16B26"/>
    <w:rsid w:val="00C45D9F"/>
    <w:rsid w:val="00C52F6C"/>
    <w:rsid w:val="00C62236"/>
    <w:rsid w:val="00C80907"/>
    <w:rsid w:val="00C9220A"/>
    <w:rsid w:val="00C94442"/>
    <w:rsid w:val="00CB00DC"/>
    <w:rsid w:val="00CB480D"/>
    <w:rsid w:val="00CD4E9C"/>
    <w:rsid w:val="00CD6615"/>
    <w:rsid w:val="00CF451E"/>
    <w:rsid w:val="00D05C53"/>
    <w:rsid w:val="00D07A5A"/>
    <w:rsid w:val="00D17BE7"/>
    <w:rsid w:val="00D24588"/>
    <w:rsid w:val="00D31694"/>
    <w:rsid w:val="00D31A67"/>
    <w:rsid w:val="00D32AF4"/>
    <w:rsid w:val="00DA7C64"/>
    <w:rsid w:val="00DB598C"/>
    <w:rsid w:val="00DC772B"/>
    <w:rsid w:val="00DD04E4"/>
    <w:rsid w:val="00DF41DC"/>
    <w:rsid w:val="00E12D43"/>
    <w:rsid w:val="00E42E95"/>
    <w:rsid w:val="00E95125"/>
    <w:rsid w:val="00E9548B"/>
    <w:rsid w:val="00EC263E"/>
    <w:rsid w:val="00ED3382"/>
    <w:rsid w:val="00ED49C7"/>
    <w:rsid w:val="00ED6983"/>
    <w:rsid w:val="00F033F9"/>
    <w:rsid w:val="00F05C41"/>
    <w:rsid w:val="00F55517"/>
    <w:rsid w:val="00F710F3"/>
    <w:rsid w:val="00F71DCB"/>
    <w:rsid w:val="00F91060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F505B"/>
  <w15:docId w15:val="{40D28F5D-3F74-4E34-A3F1-43A69CF4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C8090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422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07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zzi.FEDERALBERGHI\Desktop\circolare%20con%20logo%20assemblea%20202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d1f4bcb693115bd1fc2e2c9a2e75a0bb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c0301f0a2b9cc4f29c3b3bf306bef4c9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FEDERALB-233-35497</_dlc_DocId>
    <_dlc_DocIdUrl xmlns="dd2003e8-ee4e-4182-9e66-4c90256c9f25">
      <Url>https://intranet.federalberghi.it/pubblicazioni/_layouts/15/DocIdRedir.aspx?ID=FEDERALB-233-35497</Url>
      <Description>FEDERALB-233-35497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Props1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59CF3-2AD5-4A0E-AB65-FCA9A71F8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F0AA6-B229-49D7-8C87-7305334E7C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8F785B-C402-49BC-8DC0-8EA69B6FCD66}">
  <ds:schemaRefs>
    <ds:schemaRef ds:uri="3f01b547-e4e8-474c-b1a6-851fe388f69e"/>
    <ds:schemaRef ds:uri="http://schemas.microsoft.com/sharepoint/v4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dd2003e8-ee4e-4182-9e66-4c90256c9f25"/>
    <ds:schemaRef ds:uri="$ListId:Circ;"/>
    <ds:schemaRef ds:uri="2d2ac0f6-f1ba-42ac-bc6d-2dec6b81bd22"/>
    <ds:schemaRef ds:uri="3c5d6bd3-7c05-4de2-9a3a-2df53d797d57"/>
    <ds:schemaRef ds:uri="http://purl.org/dc/terms/"/>
    <ds:schemaRef ds:uri="e00d372c-24fe-4ce0-803c-b6187f4ec46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circolare con logo assemblea 2023.dotx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Strategico del Turismo 2023-2027.docx</vt:lpstr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Strategico del Turismo 2023-2027.docx</dc:title>
  <dc:subject/>
  <dc:creator>Cristina Rezzi</dc:creator>
  <cp:keywords/>
  <dc:description/>
  <cp:lastModifiedBy>Cristina Rezzi</cp:lastModifiedBy>
  <cp:revision>2</cp:revision>
  <cp:lastPrinted>2020-11-06T15:03:00Z</cp:lastPrinted>
  <dcterms:created xsi:type="dcterms:W3CDTF">2023-03-09T13:38:00Z</dcterms:created>
  <dcterms:modified xsi:type="dcterms:W3CDTF">2023-03-09T13:38:00Z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7e926ec0-dfbb-482d-bfa5-bdbfc6bdd97c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