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C1DD22" w14:textId="77777777" w:rsidR="00EF3C4C" w:rsidRDefault="00E42E95" w:rsidP="00EF3C4C">
      <w:pPr>
        <w:tabs>
          <w:tab w:val="left" w:pos="2868"/>
        </w:tabs>
        <w:spacing w:after="120"/>
        <w:ind w:left="1021" w:hanging="1021"/>
        <w:rPr>
          <w:rFonts w:cs="Arial"/>
          <w:b/>
          <w:bCs/>
        </w:rPr>
      </w:pPr>
      <w:r w:rsidRPr="00AF7609">
        <w:rPr>
          <w:rFonts w:cs="Arial"/>
          <w:szCs w:val="24"/>
        </w:rPr>
        <w:t>Oggetto:</w:t>
      </w:r>
      <w:r w:rsidR="00EF3C4C">
        <w:rPr>
          <w:rFonts w:cs="Arial"/>
          <w:szCs w:val="24"/>
        </w:rPr>
        <w:t xml:space="preserve"> </w:t>
      </w:r>
      <w:r w:rsidR="00EF3C4C">
        <w:rPr>
          <w:rFonts w:cs="Arial"/>
          <w:b/>
          <w:bCs/>
        </w:rPr>
        <w:t>green pass - e</w:t>
      </w:r>
      <w:r w:rsidR="00EF3C4C" w:rsidRPr="00EF3C4C">
        <w:rPr>
          <w:rFonts w:cs="Arial"/>
          <w:b/>
          <w:bCs/>
        </w:rPr>
        <w:t xml:space="preserve">quipollenza certificazioni vaccinali e di guarigione rilasciate dagli Stati Terzi </w:t>
      </w:r>
      <w:r w:rsidR="00EF3C4C">
        <w:rPr>
          <w:rFonts w:cs="Arial"/>
          <w:b/>
          <w:bCs/>
        </w:rPr>
        <w:t>– circolare Ministero della salute del 30 luglio 2021</w:t>
      </w:r>
    </w:p>
    <w:p w14:paraId="061951BB" w14:textId="3A3DA557" w:rsidR="00DE672E" w:rsidRDefault="00EF3C4C" w:rsidP="00DE672E">
      <w:pPr>
        <w:spacing w:after="120"/>
      </w:pPr>
      <w:r>
        <w:t xml:space="preserve">Il Ministero della salute, con la circolare del 30 luglio 2021, ha </w:t>
      </w:r>
      <w:r w:rsidR="00CD32E3">
        <w:t xml:space="preserve">fornito chiarimenti sulla </w:t>
      </w:r>
      <w:r w:rsidRPr="00EF3C4C">
        <w:t xml:space="preserve">equiparazione </w:t>
      </w:r>
      <w:r w:rsidR="00CD32E3">
        <w:t>delle c</w:t>
      </w:r>
      <w:r w:rsidR="00CD32E3" w:rsidRPr="00CD32E3">
        <w:t xml:space="preserve">ertificazioni vaccinali e di guarigione rilasciate dagli Stati Terzi </w:t>
      </w:r>
      <w:r w:rsidR="00CD32E3">
        <w:t>ai fini previsti dal decreto-legge n. 105 del 2021 (cfr. nostra circolare n. 304 del 2021)</w:t>
      </w:r>
      <w:r w:rsidR="00DE672E">
        <w:t xml:space="preserve">. I chiarimenti sulla equipollenza delle certificazioni relativamente all’ingresso in </w:t>
      </w:r>
      <w:proofErr w:type="spellStart"/>
      <w:r w:rsidR="00DE672E">
        <w:t>italia</w:t>
      </w:r>
      <w:proofErr w:type="spellEnd"/>
      <w:r w:rsidR="00DE672E">
        <w:t xml:space="preserve"> erano state già fornit</w:t>
      </w:r>
      <w:r w:rsidR="00A235E2">
        <w:t>i</w:t>
      </w:r>
      <w:r w:rsidR="00DE672E">
        <w:t xml:space="preserve"> con la circolare del M</w:t>
      </w:r>
      <w:r w:rsidRPr="00EF3C4C">
        <w:t>inistro della salute del 28 giugno 2021 (allegata alla nostra circolare n. 280</w:t>
      </w:r>
      <w:r w:rsidR="00DE672E">
        <w:t xml:space="preserve"> del 2021).</w:t>
      </w:r>
    </w:p>
    <w:p w14:paraId="25309404" w14:textId="48707247" w:rsidR="00DE672E" w:rsidRDefault="00DE672E" w:rsidP="00DE672E">
      <w:pPr>
        <w:spacing w:after="120"/>
      </w:pPr>
      <w:r>
        <w:t xml:space="preserve">Si rammenta </w:t>
      </w:r>
      <w:r w:rsidR="00324548">
        <w:t>infatti che</w:t>
      </w:r>
      <w:r>
        <w:t xml:space="preserve"> con l’app</w:t>
      </w:r>
      <w:r w:rsidR="00324548">
        <w:t xml:space="preserve"> </w:t>
      </w:r>
      <w:r w:rsidRPr="00DE672E">
        <w:t xml:space="preserve">VerificaC19 </w:t>
      </w:r>
      <w:r w:rsidR="00324548">
        <w:t xml:space="preserve">è possibile verificare solo le certificazioni </w:t>
      </w:r>
      <w:r w:rsidRPr="00DE672E">
        <w:t>italian</w:t>
      </w:r>
      <w:r w:rsidR="00324548">
        <w:t>e degli stati dell’Unione Europea, conformi ai regolamenti europei.</w:t>
      </w:r>
    </w:p>
    <w:p w14:paraId="26ECBC46" w14:textId="252DAA62" w:rsidR="00324548" w:rsidRPr="00324548" w:rsidRDefault="00C765A5" w:rsidP="007C58D9">
      <w:pPr>
        <w:spacing w:after="120"/>
      </w:pPr>
      <w:r>
        <w:t xml:space="preserve">Le </w:t>
      </w:r>
      <w:r w:rsidR="00324548">
        <w:t xml:space="preserve">certificazioni </w:t>
      </w:r>
      <w:r w:rsidR="00324548" w:rsidRPr="00324548">
        <w:t>vaccinali e di guarigione rilasciate dagli Stati Terzi</w:t>
      </w:r>
      <w:r>
        <w:t>, p</w:t>
      </w:r>
      <w:r w:rsidRPr="00324548">
        <w:t xml:space="preserve">er </w:t>
      </w:r>
      <w:r>
        <w:t xml:space="preserve">il loro </w:t>
      </w:r>
      <w:r w:rsidRPr="00324548">
        <w:t>utilizzo sul territorio nazi</w:t>
      </w:r>
      <w:r>
        <w:t>onale,</w:t>
      </w:r>
      <w:r w:rsidR="00324548" w:rsidRPr="00324548">
        <w:t xml:space="preserve"> dovranno riportare almeno i seguenti contenuti: </w:t>
      </w:r>
    </w:p>
    <w:p w14:paraId="611F8146" w14:textId="77777777" w:rsidR="007C58D9" w:rsidRDefault="00324548" w:rsidP="00345816">
      <w:pPr>
        <w:pStyle w:val="Paragrafoelenco"/>
        <w:numPr>
          <w:ilvl w:val="0"/>
          <w:numId w:val="23"/>
        </w:numPr>
        <w:spacing w:after="120"/>
      </w:pPr>
      <w:r w:rsidRPr="00324548">
        <w:t xml:space="preserve">dati identificativi del titolare (nome, cognome, data di nascita); </w:t>
      </w:r>
    </w:p>
    <w:p w14:paraId="1A308031" w14:textId="77777777" w:rsidR="007C58D9" w:rsidRDefault="00324548" w:rsidP="00345816">
      <w:pPr>
        <w:pStyle w:val="Paragrafoelenco"/>
        <w:numPr>
          <w:ilvl w:val="0"/>
          <w:numId w:val="23"/>
        </w:numPr>
        <w:spacing w:after="120"/>
      </w:pPr>
      <w:r w:rsidRPr="00324548">
        <w:t xml:space="preserve">dati relativi al vaccino (denominazione e lotto); </w:t>
      </w:r>
    </w:p>
    <w:p w14:paraId="1AB601A2" w14:textId="77777777" w:rsidR="007C58D9" w:rsidRDefault="00324548" w:rsidP="00345816">
      <w:pPr>
        <w:pStyle w:val="Paragrafoelenco"/>
        <w:numPr>
          <w:ilvl w:val="0"/>
          <w:numId w:val="23"/>
        </w:numPr>
        <w:spacing w:after="120"/>
      </w:pPr>
      <w:r w:rsidRPr="00324548">
        <w:t>data/e di somministrazione del vaccino;</w:t>
      </w:r>
    </w:p>
    <w:p w14:paraId="1A164A25" w14:textId="301B19B5" w:rsidR="00324548" w:rsidRPr="00324548" w:rsidRDefault="00324548" w:rsidP="00345816">
      <w:pPr>
        <w:pStyle w:val="Paragrafoelenco"/>
        <w:numPr>
          <w:ilvl w:val="0"/>
          <w:numId w:val="23"/>
        </w:numPr>
        <w:spacing w:after="120"/>
      </w:pPr>
      <w:r w:rsidRPr="00324548">
        <w:t xml:space="preserve">dati identificativi di chi ha rilasciato il certificato (Stato, </w:t>
      </w:r>
      <w:r w:rsidR="00C765A5" w:rsidRPr="00324548">
        <w:t>Autorit</w:t>
      </w:r>
      <w:r w:rsidR="00C765A5">
        <w:t>à</w:t>
      </w:r>
      <w:r w:rsidRPr="00324548">
        <w:t xml:space="preserve"> sanitaria). </w:t>
      </w:r>
    </w:p>
    <w:p w14:paraId="18F4CCA7" w14:textId="6C1012CD" w:rsidR="007C58D9" w:rsidRPr="007C58D9" w:rsidRDefault="007C58D9" w:rsidP="007C58D9">
      <w:pPr>
        <w:spacing w:after="120"/>
      </w:pPr>
      <w:r>
        <w:t xml:space="preserve">Le certificazioni vaccinali, in formato cartaceo e/o digitale, dovranno essere redatte almeno in una delle seguenti lingue: italiano; inglese; francese; spagnolo. </w:t>
      </w:r>
      <w:r w:rsidRPr="007C58D9">
        <w:t xml:space="preserve">Nel caso in cui certificato non fosse stato rilasciato in una delle quattro lingue indicate è necessario che venga accompagnato da una traduzione giurata. </w:t>
      </w:r>
    </w:p>
    <w:p w14:paraId="2596865C" w14:textId="37E9F7F9" w:rsidR="00884A8C" w:rsidRDefault="007C58D9" w:rsidP="007C58D9">
      <w:pPr>
        <w:spacing w:after="120"/>
      </w:pPr>
      <w:r w:rsidRPr="007C58D9">
        <w:t>La validità̀ dei certificati vaccinali è la stessa prevista per la certificazione verde COVID-19 (Certificato COVID digitale dell’UE) emessa dallo Stato italiano</w:t>
      </w:r>
      <w:r w:rsidR="00884A8C">
        <w:t xml:space="preserve"> (</w:t>
      </w:r>
      <w:r w:rsidR="00884A8C" w:rsidRPr="00884A8C">
        <w:t>nove mesi a far data dal completamento del ciclo vaccinale</w:t>
      </w:r>
      <w:r w:rsidR="00884A8C">
        <w:t>).</w:t>
      </w:r>
    </w:p>
    <w:p w14:paraId="2FF5D25D" w14:textId="77777777" w:rsidR="007C58D9" w:rsidRDefault="007C58D9" w:rsidP="007C58D9">
      <w:pPr>
        <w:spacing w:after="120"/>
      </w:pPr>
      <w:r>
        <w:t>I</w:t>
      </w:r>
      <w:r w:rsidRPr="007C58D9">
        <w:t xml:space="preserve"> vaccini ad oggi accettati in Italia e autorizzati da EMA, </w:t>
      </w:r>
      <w:proofErr w:type="gramStart"/>
      <w:r w:rsidRPr="007C58D9">
        <w:t>sono</w:t>
      </w:r>
      <w:r>
        <w:t xml:space="preserve">: </w:t>
      </w:r>
      <w:r w:rsidRPr="007C58D9">
        <w:t> </w:t>
      </w:r>
      <w:proofErr w:type="spellStart"/>
      <w:r w:rsidRPr="007C58D9">
        <w:t>Comirnaty</w:t>
      </w:r>
      <w:proofErr w:type="spellEnd"/>
      <w:proofErr w:type="gramEnd"/>
      <w:r w:rsidRPr="007C58D9">
        <w:t xml:space="preserve"> (Pfizer-</w:t>
      </w:r>
      <w:proofErr w:type="spellStart"/>
      <w:r w:rsidRPr="007C58D9">
        <w:t>BioNtech</w:t>
      </w:r>
      <w:proofErr w:type="spellEnd"/>
      <w:r w:rsidRPr="007C58D9">
        <w:t>);  </w:t>
      </w:r>
      <w:proofErr w:type="spellStart"/>
      <w:r w:rsidRPr="007C58D9">
        <w:t>Spikevax</w:t>
      </w:r>
      <w:proofErr w:type="spellEnd"/>
      <w:r w:rsidRPr="007C58D9">
        <w:t xml:space="preserve"> (Moderna);  </w:t>
      </w:r>
      <w:proofErr w:type="spellStart"/>
      <w:r w:rsidRPr="007C58D9">
        <w:t>Vaxzevria</w:t>
      </w:r>
      <w:proofErr w:type="spellEnd"/>
      <w:r w:rsidRPr="007C58D9">
        <w:t xml:space="preserve"> (AstraZeneca);  Janssen (Johnson &amp; Johnson).</w:t>
      </w:r>
    </w:p>
    <w:p w14:paraId="033225E0" w14:textId="31311E57" w:rsidR="007C58D9" w:rsidRDefault="007C58D9" w:rsidP="007C58D9">
      <w:pPr>
        <w:spacing w:after="120"/>
      </w:pPr>
      <w:r w:rsidRPr="007C58D9">
        <w:t>Le certificazioni di guarigione dovranno riportare almeno i seguenti contenuti:</w:t>
      </w:r>
    </w:p>
    <w:p w14:paraId="440095FA" w14:textId="5223BB26" w:rsidR="007C58D9" w:rsidRDefault="007C58D9" w:rsidP="00345816">
      <w:pPr>
        <w:pStyle w:val="Paragrafoelenco"/>
        <w:numPr>
          <w:ilvl w:val="0"/>
          <w:numId w:val="26"/>
        </w:numPr>
        <w:tabs>
          <w:tab w:val="left" w:pos="1134"/>
        </w:tabs>
        <w:spacing w:after="120"/>
      </w:pPr>
      <w:r w:rsidRPr="007C58D9">
        <w:t xml:space="preserve">dati identificativi del titolare (nome, cognome, data di nascita); </w:t>
      </w:r>
    </w:p>
    <w:p w14:paraId="7F3137B6" w14:textId="1A631D73" w:rsidR="007C58D9" w:rsidRDefault="007C58D9" w:rsidP="00345816">
      <w:pPr>
        <w:pStyle w:val="Paragrafoelenco"/>
        <w:numPr>
          <w:ilvl w:val="0"/>
          <w:numId w:val="26"/>
        </w:numPr>
        <w:tabs>
          <w:tab w:val="left" w:pos="1134"/>
        </w:tabs>
        <w:spacing w:after="120"/>
      </w:pPr>
      <w:r w:rsidRPr="007C58D9">
        <w:t xml:space="preserve">informazioni sulla precedente infezione da SARS-CoV-2 del titolare, successivamente a un test positivo (data del primo tampone positivo); </w:t>
      </w:r>
    </w:p>
    <w:p w14:paraId="4AE1A21A" w14:textId="5F78931F" w:rsidR="007C58D9" w:rsidRPr="007C58D9" w:rsidRDefault="00345816" w:rsidP="00345816">
      <w:pPr>
        <w:pStyle w:val="Paragrafoelenco"/>
        <w:numPr>
          <w:ilvl w:val="0"/>
          <w:numId w:val="26"/>
        </w:numPr>
        <w:tabs>
          <w:tab w:val="left" w:pos="1134"/>
        </w:tabs>
        <w:spacing w:after="120"/>
      </w:pPr>
      <w:r>
        <w:t>d</w:t>
      </w:r>
      <w:r w:rsidR="007C58D9" w:rsidRPr="007C58D9">
        <w:t xml:space="preserve">ati identificativi di chi ha rilasciato il certificato (Stato, </w:t>
      </w:r>
      <w:r w:rsidRPr="007C58D9">
        <w:t>Autorità</w:t>
      </w:r>
      <w:r w:rsidR="007C58D9" w:rsidRPr="007C58D9">
        <w:t xml:space="preserve"> sanitaria). </w:t>
      </w:r>
    </w:p>
    <w:p w14:paraId="4D14ABCB" w14:textId="77777777" w:rsidR="007C58D9" w:rsidRPr="007C58D9" w:rsidRDefault="007C58D9" w:rsidP="007C58D9">
      <w:pPr>
        <w:spacing w:after="120"/>
      </w:pPr>
      <w:r w:rsidRPr="007C58D9">
        <w:t xml:space="preserve">Tutte le certificazioni di guarigione, in formato cartaceo e/o digitale, dovranno essere accompagnate da una traduzione giurata. </w:t>
      </w:r>
    </w:p>
    <w:p w14:paraId="7694F014" w14:textId="65E3ECB4" w:rsidR="00123D67" w:rsidRPr="00123D67" w:rsidRDefault="007C58D9" w:rsidP="00123D67">
      <w:pPr>
        <w:spacing w:after="120"/>
      </w:pPr>
      <w:r w:rsidRPr="007C58D9">
        <w:lastRenderedPageBreak/>
        <w:t xml:space="preserve">La </w:t>
      </w:r>
      <w:r w:rsidR="00345816" w:rsidRPr="007C58D9">
        <w:t>validit</w:t>
      </w:r>
      <w:r w:rsidR="00345816">
        <w:t xml:space="preserve">à </w:t>
      </w:r>
      <w:r w:rsidRPr="007C58D9">
        <w:t>dei certificati di guarigione è la stessa prevista per la certificazione verde COVID-19 (Certificato COVID digitale dell’UE) emessa dallo Stato italiano</w:t>
      </w:r>
      <w:r w:rsidR="00123D67">
        <w:t xml:space="preserve"> (</w:t>
      </w:r>
      <w:r w:rsidR="00123D67" w:rsidRPr="00123D67">
        <w:t>sei mesi a far data dall'avvenuta guarigione</w:t>
      </w:r>
      <w:r w:rsidR="00123D67">
        <w:t>).</w:t>
      </w:r>
      <w:r w:rsidR="00123D67" w:rsidRPr="00123D67">
        <w:t> </w:t>
      </w:r>
    </w:p>
    <w:p w14:paraId="08082652" w14:textId="77777777" w:rsidR="00123D67" w:rsidRPr="007C58D9" w:rsidRDefault="00123D67" w:rsidP="007C58D9">
      <w:pPr>
        <w:spacing w:after="120"/>
      </w:pPr>
    </w:p>
    <w:p w14:paraId="1220BDB7" w14:textId="77777777" w:rsidR="00345816" w:rsidRDefault="00345816" w:rsidP="007C58D9">
      <w:pPr>
        <w:spacing w:after="120"/>
      </w:pPr>
    </w:p>
    <w:p w14:paraId="4E7283D4" w14:textId="77777777" w:rsidR="00E1166C" w:rsidRDefault="00E1166C" w:rsidP="0002322E">
      <w:pPr>
        <w:spacing w:after="120"/>
        <w:rPr>
          <w:rFonts w:cs="Arial"/>
          <w:szCs w:val="24"/>
        </w:rPr>
      </w:pPr>
    </w:p>
    <w:p w14:paraId="1A3828F8" w14:textId="77777777" w:rsidR="00771A7A" w:rsidRPr="00AF7609" w:rsidRDefault="00771A7A" w:rsidP="0002322E">
      <w:pPr>
        <w:spacing w:after="120"/>
        <w:rPr>
          <w:rFonts w:cs="Arial"/>
          <w:szCs w:val="24"/>
        </w:rPr>
      </w:pPr>
      <w:r w:rsidRPr="00AF7609">
        <w:rPr>
          <w:rFonts w:cs="Arial"/>
          <w:szCs w:val="24"/>
        </w:rPr>
        <w:t>Distinti saluti.</w:t>
      </w:r>
    </w:p>
    <w:p w14:paraId="77887A79" w14:textId="77777777" w:rsidR="00771A7A" w:rsidRPr="00AF7609" w:rsidRDefault="00771A7A" w:rsidP="00771A7A">
      <w:pPr>
        <w:rPr>
          <w:rFonts w:cs="Arial"/>
          <w:szCs w:val="24"/>
        </w:rPr>
      </w:pPr>
      <w:r w:rsidRPr="00AF7609">
        <w:rPr>
          <w:rFonts w:cs="Arial"/>
          <w:szCs w:val="24"/>
        </w:rPr>
        <w:tab/>
      </w:r>
      <w:r w:rsidRPr="00AF7609">
        <w:rPr>
          <w:rFonts w:cs="Arial"/>
          <w:szCs w:val="24"/>
        </w:rPr>
        <w:tab/>
      </w:r>
      <w:r w:rsidRPr="00AF7609">
        <w:rPr>
          <w:rFonts w:cs="Arial"/>
          <w:szCs w:val="24"/>
        </w:rPr>
        <w:tab/>
      </w:r>
      <w:r w:rsidRPr="00AF7609">
        <w:rPr>
          <w:rFonts w:cs="Arial"/>
          <w:szCs w:val="24"/>
        </w:rPr>
        <w:tab/>
      </w:r>
      <w:r w:rsidRPr="00AF7609">
        <w:rPr>
          <w:rFonts w:cs="Arial"/>
          <w:szCs w:val="24"/>
        </w:rPr>
        <w:tab/>
      </w:r>
      <w:r w:rsidRPr="00AF7609">
        <w:rPr>
          <w:rFonts w:cs="Arial"/>
          <w:szCs w:val="24"/>
        </w:rPr>
        <w:tab/>
      </w:r>
      <w:r w:rsidRPr="00AF7609">
        <w:rPr>
          <w:rFonts w:cs="Arial"/>
          <w:szCs w:val="24"/>
        </w:rPr>
        <w:tab/>
      </w:r>
      <w:r w:rsidRPr="00AF7609">
        <w:rPr>
          <w:rFonts w:cs="Arial"/>
          <w:szCs w:val="24"/>
        </w:rPr>
        <w:tab/>
        <w:t>Il Direttore Generale</w:t>
      </w:r>
    </w:p>
    <w:p w14:paraId="49CF5FA1" w14:textId="77777777" w:rsidR="00771A7A" w:rsidRDefault="00771A7A" w:rsidP="00771A7A">
      <w:pPr>
        <w:spacing w:after="120"/>
        <w:rPr>
          <w:rFonts w:cs="Arial"/>
          <w:szCs w:val="24"/>
        </w:rPr>
      </w:pPr>
      <w:r w:rsidRPr="00AF7609">
        <w:rPr>
          <w:rFonts w:cs="Arial"/>
          <w:szCs w:val="24"/>
        </w:rPr>
        <w:tab/>
      </w:r>
      <w:r w:rsidRPr="00AF7609">
        <w:rPr>
          <w:rFonts w:cs="Arial"/>
          <w:szCs w:val="24"/>
        </w:rPr>
        <w:tab/>
      </w:r>
      <w:r w:rsidRPr="00AF7609">
        <w:rPr>
          <w:rFonts w:cs="Arial"/>
          <w:szCs w:val="24"/>
        </w:rPr>
        <w:tab/>
      </w:r>
      <w:r w:rsidRPr="00AF7609">
        <w:rPr>
          <w:rFonts w:cs="Arial"/>
          <w:szCs w:val="24"/>
        </w:rPr>
        <w:tab/>
      </w:r>
      <w:r w:rsidRPr="00AF7609">
        <w:rPr>
          <w:rFonts w:cs="Arial"/>
          <w:szCs w:val="24"/>
        </w:rPr>
        <w:tab/>
      </w:r>
      <w:r w:rsidRPr="00AF7609">
        <w:rPr>
          <w:rFonts w:cs="Arial"/>
          <w:szCs w:val="24"/>
        </w:rPr>
        <w:tab/>
      </w:r>
      <w:r w:rsidRPr="00AF7609">
        <w:rPr>
          <w:rFonts w:cs="Arial"/>
          <w:szCs w:val="24"/>
        </w:rPr>
        <w:tab/>
        <w:t>(Dr. Alessandro Massimo Nucara)</w:t>
      </w:r>
    </w:p>
    <w:p w14:paraId="33947E14" w14:textId="77777777" w:rsidR="00184F34" w:rsidRDefault="00184F34" w:rsidP="009F4E27">
      <w:pPr>
        <w:ind w:firstLine="0"/>
        <w:rPr>
          <w:rFonts w:cs="Arial"/>
          <w:b/>
          <w:sz w:val="20"/>
        </w:rPr>
      </w:pPr>
    </w:p>
    <w:p w14:paraId="62B58FE4" w14:textId="77777777" w:rsidR="00184F34" w:rsidRDefault="00184F34" w:rsidP="009F4E27">
      <w:pPr>
        <w:ind w:firstLine="0"/>
        <w:rPr>
          <w:rFonts w:cs="Arial"/>
          <w:b/>
          <w:sz w:val="20"/>
        </w:rPr>
      </w:pPr>
    </w:p>
    <w:p w14:paraId="6A5E1ABB" w14:textId="77777777" w:rsidR="00184F34" w:rsidRDefault="00184F34" w:rsidP="009F4E27">
      <w:pPr>
        <w:ind w:firstLine="0"/>
        <w:rPr>
          <w:rFonts w:cs="Arial"/>
          <w:b/>
          <w:sz w:val="20"/>
        </w:rPr>
      </w:pPr>
    </w:p>
    <w:p w14:paraId="37347045" w14:textId="77777777" w:rsidR="00184F34" w:rsidRDefault="00184F34" w:rsidP="009F4E27">
      <w:pPr>
        <w:ind w:firstLine="0"/>
        <w:rPr>
          <w:rFonts w:cs="Arial"/>
          <w:b/>
          <w:sz w:val="20"/>
        </w:rPr>
      </w:pPr>
    </w:p>
    <w:p w14:paraId="71C3D5F7" w14:textId="77777777" w:rsidR="00184F34" w:rsidRDefault="00E1166C" w:rsidP="009F4E27">
      <w:pPr>
        <w:ind w:firstLine="0"/>
        <w:rPr>
          <w:rFonts w:cs="Arial"/>
          <w:b/>
          <w:sz w:val="20"/>
        </w:rPr>
      </w:pPr>
      <w:r>
        <w:rPr>
          <w:rFonts w:cs="Arial"/>
          <w:b/>
          <w:sz w:val="20"/>
        </w:rPr>
        <w:t>allegato</w:t>
      </w:r>
    </w:p>
    <w:p w14:paraId="00F448D7" w14:textId="77777777" w:rsidR="009F4E27" w:rsidRDefault="009F4E27" w:rsidP="00184F34">
      <w:pPr>
        <w:spacing w:after="160" w:line="259" w:lineRule="auto"/>
        <w:ind w:firstLine="0"/>
        <w:jc w:val="left"/>
        <w:rPr>
          <w:rFonts w:cs="Arial"/>
          <w:b/>
          <w:sz w:val="20"/>
        </w:rPr>
      </w:pPr>
    </w:p>
    <w:sectPr w:rsidR="009F4E27" w:rsidSect="00970CDB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418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7DF15D" w14:textId="77777777" w:rsidR="00D13E45" w:rsidRDefault="00D13E45" w:rsidP="00771A7A">
      <w:r>
        <w:separator/>
      </w:r>
    </w:p>
  </w:endnote>
  <w:endnote w:type="continuationSeparator" w:id="0">
    <w:p w14:paraId="20653FB6" w14:textId="77777777" w:rsidR="00D13E45" w:rsidRDefault="00D13E45" w:rsidP="00771A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AC2D88" w14:textId="77777777" w:rsidR="008637F0" w:rsidRDefault="008637F0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C098AA" w14:textId="77777777" w:rsidR="008637F0" w:rsidRDefault="008637F0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5D2280" w14:textId="77777777" w:rsidR="00970CDB" w:rsidRDefault="00970CDB" w:rsidP="00970CDB">
    <w:pPr>
      <w:jc w:val="center"/>
      <w:rPr>
        <w:i/>
        <w:sz w:val="18"/>
      </w:rPr>
    </w:pPr>
    <w:r>
      <w:rPr>
        <w:i/>
        <w:noProof/>
        <w:sz w:val="18"/>
      </w:rPr>
      <w:drawing>
        <wp:inline distT="0" distB="0" distL="0" distR="0" wp14:anchorId="6CAFE85C" wp14:editId="337206FC">
          <wp:extent cx="428625" cy="428625"/>
          <wp:effectExtent l="0" t="0" r="9525" b="9525"/>
          <wp:docPr id="2" name="Immagine 2" descr="confturism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onfturism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8625" cy="428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D01669C" w14:textId="77777777" w:rsidR="00970CDB" w:rsidRPr="00771A7A" w:rsidRDefault="00970CDB" w:rsidP="00970CDB">
    <w:pPr>
      <w:jc w:val="center"/>
      <w:rPr>
        <w:i/>
        <w:color w:val="003366"/>
        <w:sz w:val="18"/>
        <w:szCs w:val="18"/>
      </w:rPr>
    </w:pPr>
    <w:r>
      <w:rPr>
        <w:i/>
        <w:color w:val="003366"/>
        <w:sz w:val="18"/>
        <w:szCs w:val="18"/>
      </w:rPr>
      <w:t>v</w:t>
    </w:r>
    <w:r w:rsidRPr="007E04E3">
      <w:rPr>
        <w:i/>
        <w:color w:val="003366"/>
        <w:sz w:val="18"/>
        <w:szCs w:val="18"/>
      </w:rPr>
      <w:t xml:space="preserve">ia Toscana, 1 - 00187 Roma </w:t>
    </w:r>
    <w:r>
      <w:rPr>
        <w:i/>
        <w:color w:val="003366"/>
        <w:sz w:val="18"/>
        <w:szCs w:val="18"/>
      </w:rPr>
      <w:t>- tel. +39 06 42034610 - f</w:t>
    </w:r>
    <w:r w:rsidRPr="007E04E3">
      <w:rPr>
        <w:i/>
        <w:color w:val="003366"/>
        <w:sz w:val="18"/>
        <w:szCs w:val="18"/>
      </w:rPr>
      <w:t xml:space="preserve">ax </w:t>
    </w:r>
    <w:r>
      <w:rPr>
        <w:i/>
        <w:color w:val="003366"/>
        <w:sz w:val="18"/>
        <w:szCs w:val="18"/>
      </w:rPr>
      <w:t xml:space="preserve">+39 </w:t>
    </w:r>
    <w:r w:rsidRPr="007E04E3">
      <w:rPr>
        <w:i/>
        <w:color w:val="003366"/>
        <w:sz w:val="18"/>
        <w:szCs w:val="18"/>
      </w:rPr>
      <w:t xml:space="preserve">06 42034690 - e-mail </w:t>
    </w:r>
    <w:r>
      <w:rPr>
        <w:i/>
        <w:color w:val="003366"/>
        <w:sz w:val="18"/>
        <w:szCs w:val="18"/>
      </w:rPr>
      <w:t>info@federalberghi.it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9B06FF" w14:textId="77777777" w:rsidR="00D13E45" w:rsidRDefault="00D13E45" w:rsidP="00771A7A">
      <w:r>
        <w:separator/>
      </w:r>
    </w:p>
  </w:footnote>
  <w:footnote w:type="continuationSeparator" w:id="0">
    <w:p w14:paraId="5A017BB2" w14:textId="77777777" w:rsidR="00D13E45" w:rsidRDefault="00D13E45" w:rsidP="00771A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878BDF" w14:textId="77777777" w:rsidR="008637F0" w:rsidRDefault="008637F0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215C8B" w14:textId="77777777" w:rsidR="00EC263E" w:rsidRPr="00AF7609" w:rsidRDefault="007E32CC" w:rsidP="009F4E27">
    <w:pPr>
      <w:ind w:left="993" w:hanging="993"/>
      <w:jc w:val="right"/>
      <w:rPr>
        <w:rFonts w:cs="Arial"/>
        <w:szCs w:val="24"/>
      </w:rPr>
    </w:pPr>
    <w:r>
      <w:rPr>
        <w:rFonts w:cs="Arial"/>
        <w:noProof/>
        <w:szCs w:val="24"/>
      </w:rPr>
      <w:drawing>
        <wp:inline distT="0" distB="0" distL="0" distR="0" wp14:anchorId="49BAFADB" wp14:editId="25368CD6">
          <wp:extent cx="533811" cy="596189"/>
          <wp:effectExtent l="0" t="0" r="0" b="0"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scudoblu.tif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4409" cy="6527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3F09D6" w14:textId="77777777" w:rsidR="00970CDB" w:rsidRPr="00AF7609" w:rsidRDefault="00ED3382" w:rsidP="00547F55">
    <w:pPr>
      <w:pStyle w:val="Intestazione"/>
      <w:ind w:firstLine="0"/>
      <w:jc w:val="right"/>
      <w:rPr>
        <w:rFonts w:ascii="Arial" w:hAnsi="Arial" w:cs="Arial"/>
        <w:sz w:val="24"/>
        <w:szCs w:val="24"/>
      </w:rPr>
    </w:pPr>
    <w:r>
      <w:rPr>
        <w:rFonts w:ascii="Arial" w:hAnsi="Arial" w:cs="Arial"/>
        <w:noProof/>
        <w:sz w:val="24"/>
        <w:szCs w:val="24"/>
        <w:lang w:eastAsia="it-IT"/>
      </w:rPr>
      <w:drawing>
        <wp:anchor distT="0" distB="0" distL="114300" distR="114300" simplePos="0" relativeHeight="251661312" behindDoc="0" locked="0" layoutInCell="1" allowOverlap="1" wp14:anchorId="38C5A916" wp14:editId="11F48571">
          <wp:simplePos x="0" y="0"/>
          <wp:positionH relativeFrom="column">
            <wp:posOffset>-3200</wp:posOffset>
          </wp:positionH>
          <wp:positionV relativeFrom="paragraph">
            <wp:posOffset>-47879</wp:posOffset>
          </wp:positionV>
          <wp:extent cx="3209925" cy="400050"/>
          <wp:effectExtent l="0" t="0" r="9525" b="0"/>
          <wp:wrapNone/>
          <wp:docPr id="3" name="Immagine 3" descr="logofederalberghioutline_bl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magine 3" descr="logofederalberghioutline_blu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09925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5E6909EB" w14:textId="77777777" w:rsidR="00157974" w:rsidRDefault="00157974" w:rsidP="00970CDB">
    <w:pPr>
      <w:pStyle w:val="Intestazione"/>
      <w:ind w:firstLine="0"/>
      <w:rPr>
        <w:rFonts w:ascii="Arial" w:hAnsi="Arial" w:cs="Arial"/>
        <w:sz w:val="24"/>
        <w:szCs w:val="24"/>
      </w:rPr>
    </w:pPr>
  </w:p>
  <w:p w14:paraId="6D99A6B9" w14:textId="77777777" w:rsidR="00345816" w:rsidRDefault="000C034D" w:rsidP="009324C5">
    <w:pPr>
      <w:pStyle w:val="Intestazione"/>
      <w:ind w:firstLine="0"/>
      <w:rPr>
        <w:rFonts w:ascii="Arial" w:hAnsi="Arial" w:cs="Arial"/>
        <w:sz w:val="24"/>
        <w:szCs w:val="24"/>
      </w:rPr>
    </w:pPr>
    <w:r>
      <w:rPr>
        <w:rFonts w:ascii="Arial" w:hAnsi="Arial" w:cs="Arial"/>
        <w:sz w:val="24"/>
        <w:szCs w:val="24"/>
      </w:rPr>
      <w:tab/>
    </w:r>
    <w:r>
      <w:rPr>
        <w:rFonts w:ascii="Arial" w:hAnsi="Arial" w:cs="Arial"/>
        <w:sz w:val="24"/>
        <w:szCs w:val="24"/>
      </w:rPr>
      <w:tab/>
    </w:r>
  </w:p>
  <w:p w14:paraId="34C5E798" w14:textId="77777777" w:rsidR="00345816" w:rsidRDefault="00345816" w:rsidP="009324C5">
    <w:pPr>
      <w:pStyle w:val="Intestazione"/>
      <w:ind w:firstLine="0"/>
      <w:rPr>
        <w:rFonts w:ascii="Arial" w:hAnsi="Arial" w:cs="Arial"/>
        <w:sz w:val="24"/>
        <w:szCs w:val="24"/>
      </w:rPr>
    </w:pPr>
    <w:r>
      <w:rPr>
        <w:rFonts w:ascii="Arial" w:hAnsi="Arial" w:cs="Arial"/>
        <w:sz w:val="24"/>
        <w:szCs w:val="24"/>
      </w:rPr>
      <w:tab/>
    </w:r>
    <w:r>
      <w:rPr>
        <w:rFonts w:ascii="Arial" w:hAnsi="Arial" w:cs="Arial"/>
        <w:sz w:val="24"/>
        <w:szCs w:val="24"/>
      </w:rPr>
      <w:tab/>
    </w:r>
  </w:p>
  <w:p w14:paraId="7EAE5888" w14:textId="53E51C6F" w:rsidR="009713AD" w:rsidRDefault="00345816" w:rsidP="009324C5">
    <w:pPr>
      <w:pStyle w:val="Intestazione"/>
      <w:ind w:firstLine="0"/>
      <w:rPr>
        <w:rFonts w:ascii="Arial" w:hAnsi="Arial" w:cs="Arial"/>
        <w:sz w:val="24"/>
        <w:szCs w:val="24"/>
      </w:rPr>
    </w:pPr>
    <w:r>
      <w:rPr>
        <w:rFonts w:ascii="Arial" w:hAnsi="Arial" w:cs="Arial"/>
        <w:sz w:val="24"/>
        <w:szCs w:val="24"/>
      </w:rPr>
      <w:tab/>
    </w:r>
    <w:r>
      <w:rPr>
        <w:rFonts w:ascii="Arial" w:hAnsi="Arial" w:cs="Arial"/>
        <w:sz w:val="24"/>
        <w:szCs w:val="24"/>
      </w:rPr>
      <w:tab/>
    </w:r>
    <w:r w:rsidR="000C034D">
      <w:rPr>
        <w:rFonts w:ascii="Arial" w:hAnsi="Arial" w:cs="Arial"/>
        <w:sz w:val="24"/>
        <w:szCs w:val="24"/>
      </w:rPr>
      <w:t xml:space="preserve">Roma, </w:t>
    </w:r>
    <w:r>
      <w:rPr>
        <w:rFonts w:ascii="Arial" w:hAnsi="Arial" w:cs="Arial"/>
        <w:sz w:val="24"/>
        <w:szCs w:val="24"/>
      </w:rPr>
      <w:t>4 agosto 2021</w:t>
    </w:r>
  </w:p>
  <w:p w14:paraId="01874349" w14:textId="77777777" w:rsidR="000C034D" w:rsidRDefault="000C034D" w:rsidP="009324C5">
    <w:pPr>
      <w:pStyle w:val="Intestazione"/>
      <w:ind w:firstLine="0"/>
      <w:rPr>
        <w:rFonts w:ascii="Arial" w:hAnsi="Arial" w:cs="Arial"/>
        <w:sz w:val="24"/>
        <w:szCs w:val="24"/>
      </w:rPr>
    </w:pPr>
  </w:p>
  <w:p w14:paraId="3D2CEDF5" w14:textId="415CEEEE" w:rsidR="009324C5" w:rsidRDefault="009324C5" w:rsidP="009324C5">
    <w:pPr>
      <w:pStyle w:val="Intestazione"/>
      <w:ind w:firstLine="0"/>
      <w:rPr>
        <w:rFonts w:ascii="Arial" w:hAnsi="Arial" w:cs="Arial"/>
        <w:sz w:val="24"/>
        <w:szCs w:val="24"/>
      </w:rPr>
    </w:pPr>
    <w:r w:rsidRPr="00AF7609">
      <w:rPr>
        <w:rFonts w:ascii="Arial" w:hAnsi="Arial" w:cs="Arial"/>
        <w:sz w:val="24"/>
        <w:szCs w:val="24"/>
      </w:rPr>
      <w:t>Circ. n.</w:t>
    </w:r>
    <w:r w:rsidR="00345816">
      <w:rPr>
        <w:rFonts w:ascii="Arial" w:hAnsi="Arial" w:cs="Arial"/>
        <w:sz w:val="24"/>
        <w:szCs w:val="24"/>
      </w:rPr>
      <w:t xml:space="preserve"> </w:t>
    </w:r>
    <w:r w:rsidR="008637F0">
      <w:rPr>
        <w:rFonts w:ascii="Arial" w:hAnsi="Arial" w:cs="Arial"/>
        <w:sz w:val="24"/>
        <w:szCs w:val="24"/>
      </w:rPr>
      <w:t>320</w:t>
    </w:r>
    <w:r w:rsidR="00345816">
      <w:rPr>
        <w:rFonts w:ascii="Arial" w:hAnsi="Arial" w:cs="Arial"/>
        <w:sz w:val="24"/>
        <w:szCs w:val="24"/>
      </w:rPr>
      <w:t xml:space="preserve"> /2021</w:t>
    </w:r>
    <w:r>
      <w:rPr>
        <w:rFonts w:ascii="Arial" w:hAnsi="Arial" w:cs="Arial"/>
        <w:sz w:val="24"/>
        <w:szCs w:val="24"/>
      </w:rPr>
      <w:tab/>
    </w:r>
    <w:r>
      <w:rPr>
        <w:rFonts w:ascii="Arial" w:hAnsi="Arial" w:cs="Arial"/>
        <w:sz w:val="24"/>
        <w:szCs w:val="24"/>
      </w:rPr>
      <w:tab/>
    </w:r>
    <w:r w:rsidRPr="00AF7609">
      <w:rPr>
        <w:rFonts w:ascii="Arial" w:hAnsi="Arial" w:cs="Arial"/>
        <w:sz w:val="24"/>
        <w:szCs w:val="24"/>
      </w:rPr>
      <w:t>ALLE ASSOCIAZIONI ALBERGATORI</w:t>
    </w:r>
  </w:p>
  <w:p w14:paraId="7FB1B0CF" w14:textId="2AFCCB24" w:rsidR="009324C5" w:rsidRDefault="009324C5" w:rsidP="009324C5">
    <w:pPr>
      <w:pStyle w:val="Intestazione"/>
      <w:ind w:firstLine="0"/>
      <w:rPr>
        <w:rFonts w:ascii="Arial" w:hAnsi="Arial" w:cs="Arial"/>
        <w:sz w:val="24"/>
        <w:szCs w:val="24"/>
      </w:rPr>
    </w:pPr>
    <w:r w:rsidRPr="00AF7609">
      <w:rPr>
        <w:rFonts w:ascii="Arial" w:hAnsi="Arial" w:cs="Arial"/>
        <w:sz w:val="24"/>
        <w:szCs w:val="24"/>
      </w:rPr>
      <w:t>Prot. n.</w:t>
    </w:r>
    <w:r w:rsidR="00345816">
      <w:rPr>
        <w:rFonts w:ascii="Arial" w:hAnsi="Arial" w:cs="Arial"/>
        <w:sz w:val="24"/>
        <w:szCs w:val="24"/>
      </w:rPr>
      <w:t xml:space="preserve"> </w:t>
    </w:r>
    <w:r w:rsidR="008637F0">
      <w:rPr>
        <w:rFonts w:ascii="Arial" w:hAnsi="Arial" w:cs="Arial"/>
        <w:sz w:val="24"/>
        <w:szCs w:val="24"/>
      </w:rPr>
      <w:t>474</w:t>
    </w:r>
    <w:r w:rsidR="00345816">
      <w:rPr>
        <w:rFonts w:ascii="Arial" w:hAnsi="Arial" w:cs="Arial"/>
        <w:sz w:val="24"/>
        <w:szCs w:val="24"/>
      </w:rPr>
      <w:t xml:space="preserve"> /FB</w:t>
    </w:r>
    <w:r>
      <w:rPr>
        <w:rFonts w:ascii="Arial" w:hAnsi="Arial" w:cs="Arial"/>
        <w:sz w:val="24"/>
        <w:szCs w:val="24"/>
      </w:rPr>
      <w:tab/>
    </w:r>
    <w:r>
      <w:rPr>
        <w:rFonts w:ascii="Arial" w:hAnsi="Arial" w:cs="Arial"/>
        <w:sz w:val="24"/>
        <w:szCs w:val="24"/>
      </w:rPr>
      <w:tab/>
    </w:r>
    <w:r w:rsidRPr="00AF7609">
      <w:rPr>
        <w:rFonts w:ascii="Arial" w:hAnsi="Arial" w:cs="Arial"/>
        <w:sz w:val="24"/>
        <w:szCs w:val="24"/>
      </w:rPr>
      <w:t>ALLE UNIONI REGIONALI</w:t>
    </w:r>
  </w:p>
  <w:p w14:paraId="5ED8F493" w14:textId="77777777" w:rsidR="009324C5" w:rsidRPr="00AF7609" w:rsidRDefault="009324C5" w:rsidP="009324C5">
    <w:pPr>
      <w:pStyle w:val="Intestazione"/>
      <w:ind w:firstLine="0"/>
      <w:rPr>
        <w:rFonts w:ascii="Arial" w:hAnsi="Arial" w:cs="Arial"/>
        <w:sz w:val="24"/>
        <w:szCs w:val="24"/>
      </w:rPr>
    </w:pPr>
    <w:r>
      <w:rPr>
        <w:rFonts w:ascii="Arial" w:hAnsi="Arial" w:cs="Arial"/>
        <w:sz w:val="24"/>
        <w:szCs w:val="24"/>
      </w:rPr>
      <w:tab/>
    </w:r>
    <w:r>
      <w:rPr>
        <w:rFonts w:ascii="Arial" w:hAnsi="Arial" w:cs="Arial"/>
        <w:sz w:val="24"/>
        <w:szCs w:val="24"/>
      </w:rPr>
      <w:tab/>
      <w:t>AI SINDACATI NAZIONALI</w:t>
    </w:r>
  </w:p>
  <w:p w14:paraId="442BA383" w14:textId="77777777" w:rsidR="009324C5" w:rsidRPr="00AF7609" w:rsidRDefault="009324C5" w:rsidP="009324C5">
    <w:pPr>
      <w:pStyle w:val="Intestazione"/>
      <w:tabs>
        <w:tab w:val="center" w:pos="1701"/>
      </w:tabs>
      <w:rPr>
        <w:rFonts w:ascii="Arial" w:hAnsi="Arial" w:cs="Arial"/>
        <w:sz w:val="24"/>
        <w:szCs w:val="24"/>
      </w:rPr>
    </w:pPr>
    <w:r w:rsidRPr="00AF7609">
      <w:rPr>
        <w:rFonts w:ascii="Arial" w:hAnsi="Arial" w:cs="Arial"/>
        <w:sz w:val="24"/>
        <w:szCs w:val="24"/>
      </w:rPr>
      <w:tab/>
    </w:r>
    <w:r w:rsidRPr="00AF7609">
      <w:rPr>
        <w:rFonts w:ascii="Arial" w:hAnsi="Arial" w:cs="Arial"/>
        <w:sz w:val="24"/>
        <w:szCs w:val="24"/>
      </w:rPr>
      <w:tab/>
    </w:r>
    <w:r w:rsidRPr="00AF7609">
      <w:rPr>
        <w:rFonts w:ascii="Arial" w:hAnsi="Arial" w:cs="Arial"/>
        <w:sz w:val="24"/>
        <w:szCs w:val="24"/>
      </w:rPr>
      <w:tab/>
      <w:t>AL CONSIGLIO DIRETTIVO</w:t>
    </w:r>
  </w:p>
  <w:p w14:paraId="592CB8F2" w14:textId="77777777" w:rsidR="009324C5" w:rsidRPr="00AF7609" w:rsidRDefault="009324C5" w:rsidP="009324C5">
    <w:pPr>
      <w:pStyle w:val="Intestazione"/>
      <w:tabs>
        <w:tab w:val="center" w:pos="1701"/>
      </w:tabs>
      <w:jc w:val="right"/>
      <w:rPr>
        <w:rFonts w:ascii="Arial" w:hAnsi="Arial" w:cs="Arial"/>
        <w:sz w:val="24"/>
        <w:szCs w:val="24"/>
      </w:rPr>
    </w:pPr>
    <w:r w:rsidRPr="00AF7609">
      <w:rPr>
        <w:rFonts w:ascii="Arial" w:hAnsi="Arial" w:cs="Arial"/>
        <w:sz w:val="24"/>
        <w:szCs w:val="24"/>
      </w:rPr>
      <w:tab/>
    </w:r>
    <w:r w:rsidRPr="00AF7609">
      <w:rPr>
        <w:rFonts w:ascii="Arial" w:hAnsi="Arial" w:cs="Arial"/>
        <w:sz w:val="24"/>
        <w:szCs w:val="24"/>
      </w:rPr>
      <w:tab/>
    </w:r>
    <w:r w:rsidRPr="00AF7609">
      <w:rPr>
        <w:rFonts w:ascii="Arial" w:hAnsi="Arial" w:cs="Arial"/>
        <w:sz w:val="24"/>
        <w:szCs w:val="24"/>
      </w:rPr>
      <w:tab/>
    </w:r>
    <w:r>
      <w:rPr>
        <w:rFonts w:ascii="Arial" w:hAnsi="Arial" w:cs="Arial"/>
        <w:sz w:val="24"/>
        <w:szCs w:val="24"/>
      </w:rPr>
      <w:t>AI CONSIGLIERI ONORARI</w:t>
    </w:r>
  </w:p>
  <w:p w14:paraId="23C00C62" w14:textId="77777777" w:rsidR="009324C5" w:rsidRDefault="009324C5" w:rsidP="009324C5">
    <w:pPr>
      <w:pStyle w:val="Intestazione"/>
      <w:tabs>
        <w:tab w:val="center" w:pos="1701"/>
      </w:tabs>
      <w:rPr>
        <w:rFonts w:ascii="Arial" w:hAnsi="Arial" w:cs="Arial"/>
        <w:sz w:val="24"/>
        <w:szCs w:val="24"/>
      </w:rPr>
    </w:pPr>
    <w:r>
      <w:rPr>
        <w:rFonts w:ascii="Arial" w:hAnsi="Arial" w:cs="Arial"/>
        <w:sz w:val="24"/>
        <w:szCs w:val="24"/>
      </w:rPr>
      <w:tab/>
    </w:r>
    <w:r>
      <w:rPr>
        <w:rFonts w:ascii="Arial" w:hAnsi="Arial" w:cs="Arial"/>
        <w:sz w:val="24"/>
        <w:szCs w:val="24"/>
      </w:rPr>
      <w:tab/>
    </w:r>
    <w:r>
      <w:rPr>
        <w:rFonts w:ascii="Arial" w:hAnsi="Arial" w:cs="Arial"/>
        <w:sz w:val="24"/>
        <w:szCs w:val="24"/>
      </w:rPr>
      <w:tab/>
      <w:t xml:space="preserve">AI </w:t>
    </w:r>
    <w:r w:rsidRPr="00AF7609">
      <w:rPr>
        <w:rFonts w:ascii="Arial" w:hAnsi="Arial" w:cs="Arial"/>
        <w:sz w:val="24"/>
        <w:szCs w:val="24"/>
      </w:rPr>
      <w:t>REVISORI DEI CONTI</w:t>
    </w:r>
  </w:p>
  <w:p w14:paraId="19A7D7BB" w14:textId="77777777" w:rsidR="009324C5" w:rsidRDefault="009324C5" w:rsidP="009324C5">
    <w:pPr>
      <w:pStyle w:val="Intestazione"/>
      <w:tabs>
        <w:tab w:val="center" w:pos="1701"/>
      </w:tabs>
      <w:jc w:val="right"/>
      <w:rPr>
        <w:rFonts w:ascii="Arial" w:hAnsi="Arial" w:cs="Arial"/>
        <w:sz w:val="24"/>
        <w:szCs w:val="24"/>
      </w:rPr>
    </w:pPr>
    <w:r>
      <w:rPr>
        <w:rFonts w:ascii="Arial" w:hAnsi="Arial" w:cs="Arial"/>
        <w:sz w:val="24"/>
        <w:szCs w:val="24"/>
      </w:rPr>
      <w:tab/>
      <w:t>AI PROBIVIRI</w:t>
    </w:r>
  </w:p>
  <w:p w14:paraId="570BE963" w14:textId="77777777" w:rsidR="009324C5" w:rsidRPr="00AF7609" w:rsidRDefault="009324C5" w:rsidP="009324C5">
    <w:pPr>
      <w:pStyle w:val="Intestazione"/>
      <w:tabs>
        <w:tab w:val="center" w:pos="1701"/>
      </w:tabs>
      <w:rPr>
        <w:rFonts w:ascii="Arial" w:hAnsi="Arial" w:cs="Arial"/>
        <w:sz w:val="24"/>
        <w:szCs w:val="24"/>
      </w:rPr>
    </w:pPr>
    <w:r w:rsidRPr="00AF7609">
      <w:rPr>
        <w:rFonts w:ascii="Arial" w:hAnsi="Arial" w:cs="Arial"/>
        <w:sz w:val="24"/>
        <w:szCs w:val="24"/>
      </w:rPr>
      <w:tab/>
    </w:r>
    <w:r w:rsidRPr="00AF7609">
      <w:rPr>
        <w:rFonts w:ascii="Arial" w:hAnsi="Arial" w:cs="Arial"/>
        <w:sz w:val="24"/>
        <w:szCs w:val="24"/>
      </w:rPr>
      <w:tab/>
    </w:r>
    <w:r w:rsidRPr="00AF7609">
      <w:rPr>
        <w:rFonts w:ascii="Arial" w:hAnsi="Arial" w:cs="Arial"/>
        <w:sz w:val="24"/>
        <w:szCs w:val="24"/>
      </w:rPr>
      <w:tab/>
      <w:t>_____________________________</w:t>
    </w:r>
  </w:p>
  <w:p w14:paraId="7F056D9A" w14:textId="77777777" w:rsidR="00970CDB" w:rsidRPr="0002322E" w:rsidRDefault="00970CDB" w:rsidP="009324C5">
    <w:pPr>
      <w:pStyle w:val="Intestazione"/>
      <w:ind w:firstLine="0"/>
      <w:rPr>
        <w:rFonts w:ascii="Arial" w:hAnsi="Arial" w:cs="Arial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D4406C"/>
    <w:multiLevelType w:val="hybridMultilevel"/>
    <w:tmpl w:val="4FD88266"/>
    <w:lvl w:ilvl="0" w:tplc="C210615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0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2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4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6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8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0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2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41" w:hanging="360"/>
      </w:pPr>
      <w:rPr>
        <w:rFonts w:ascii="Wingdings" w:hAnsi="Wingdings" w:hint="default"/>
      </w:rPr>
    </w:lvl>
  </w:abstractNum>
  <w:abstractNum w:abstractNumId="1" w15:restartNumberingAfterBreak="0">
    <w:nsid w:val="0C985872"/>
    <w:multiLevelType w:val="multilevel"/>
    <w:tmpl w:val="AC8AB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CB11AC3"/>
    <w:multiLevelType w:val="hybridMultilevel"/>
    <w:tmpl w:val="D71CC846"/>
    <w:lvl w:ilvl="0" w:tplc="0410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0D1A58A9"/>
    <w:multiLevelType w:val="multilevel"/>
    <w:tmpl w:val="A6F0DEAE"/>
    <w:styleLink w:val="Elencocorrente3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48A2B7C"/>
    <w:multiLevelType w:val="hybridMultilevel"/>
    <w:tmpl w:val="F6583D9A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71C3724"/>
    <w:multiLevelType w:val="multilevel"/>
    <w:tmpl w:val="2C483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7525913"/>
    <w:multiLevelType w:val="multilevel"/>
    <w:tmpl w:val="E2EE6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A074305"/>
    <w:multiLevelType w:val="hybridMultilevel"/>
    <w:tmpl w:val="A6F0DEAE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A3B0BCE"/>
    <w:multiLevelType w:val="hybridMultilevel"/>
    <w:tmpl w:val="173EF0CC"/>
    <w:lvl w:ilvl="0" w:tplc="37BCB14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BC61F5B"/>
    <w:multiLevelType w:val="hybridMultilevel"/>
    <w:tmpl w:val="55E81258"/>
    <w:lvl w:ilvl="0" w:tplc="0410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29486DFA"/>
    <w:multiLevelType w:val="hybridMultilevel"/>
    <w:tmpl w:val="472CC89E"/>
    <w:lvl w:ilvl="0" w:tplc="BE92765C">
      <w:start w:val="4"/>
      <w:numFmt w:val="lowerLetter"/>
      <w:lvlText w:val="%1-"/>
      <w:lvlJc w:val="left"/>
      <w:pPr>
        <w:ind w:left="1381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01" w:hanging="360"/>
      </w:pPr>
    </w:lvl>
    <w:lvl w:ilvl="2" w:tplc="0410001B" w:tentative="1">
      <w:start w:val="1"/>
      <w:numFmt w:val="lowerRoman"/>
      <w:lvlText w:val="%3."/>
      <w:lvlJc w:val="right"/>
      <w:pPr>
        <w:ind w:left="2821" w:hanging="180"/>
      </w:pPr>
    </w:lvl>
    <w:lvl w:ilvl="3" w:tplc="0410000F" w:tentative="1">
      <w:start w:val="1"/>
      <w:numFmt w:val="decimal"/>
      <w:lvlText w:val="%4."/>
      <w:lvlJc w:val="left"/>
      <w:pPr>
        <w:ind w:left="3541" w:hanging="360"/>
      </w:pPr>
    </w:lvl>
    <w:lvl w:ilvl="4" w:tplc="04100019" w:tentative="1">
      <w:start w:val="1"/>
      <w:numFmt w:val="lowerLetter"/>
      <w:lvlText w:val="%5."/>
      <w:lvlJc w:val="left"/>
      <w:pPr>
        <w:ind w:left="4261" w:hanging="360"/>
      </w:pPr>
    </w:lvl>
    <w:lvl w:ilvl="5" w:tplc="0410001B" w:tentative="1">
      <w:start w:val="1"/>
      <w:numFmt w:val="lowerRoman"/>
      <w:lvlText w:val="%6."/>
      <w:lvlJc w:val="right"/>
      <w:pPr>
        <w:ind w:left="4981" w:hanging="180"/>
      </w:pPr>
    </w:lvl>
    <w:lvl w:ilvl="6" w:tplc="0410000F" w:tentative="1">
      <w:start w:val="1"/>
      <w:numFmt w:val="decimal"/>
      <w:lvlText w:val="%7."/>
      <w:lvlJc w:val="left"/>
      <w:pPr>
        <w:ind w:left="5701" w:hanging="360"/>
      </w:pPr>
    </w:lvl>
    <w:lvl w:ilvl="7" w:tplc="04100019" w:tentative="1">
      <w:start w:val="1"/>
      <w:numFmt w:val="lowerLetter"/>
      <w:lvlText w:val="%8."/>
      <w:lvlJc w:val="left"/>
      <w:pPr>
        <w:ind w:left="6421" w:hanging="360"/>
      </w:pPr>
    </w:lvl>
    <w:lvl w:ilvl="8" w:tplc="0410001B" w:tentative="1">
      <w:start w:val="1"/>
      <w:numFmt w:val="lowerRoman"/>
      <w:lvlText w:val="%9."/>
      <w:lvlJc w:val="right"/>
      <w:pPr>
        <w:ind w:left="7141" w:hanging="180"/>
      </w:pPr>
    </w:lvl>
  </w:abstractNum>
  <w:abstractNum w:abstractNumId="11" w15:restartNumberingAfterBreak="0">
    <w:nsid w:val="35E37AC3"/>
    <w:multiLevelType w:val="hybridMultilevel"/>
    <w:tmpl w:val="B8148494"/>
    <w:lvl w:ilvl="0" w:tplc="04100001">
      <w:start w:val="1"/>
      <w:numFmt w:val="bullet"/>
      <w:lvlText w:val=""/>
      <w:lvlJc w:val="left"/>
      <w:pPr>
        <w:ind w:left="174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46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8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0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2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4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6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8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01" w:hanging="360"/>
      </w:pPr>
      <w:rPr>
        <w:rFonts w:ascii="Wingdings" w:hAnsi="Wingdings" w:hint="default"/>
      </w:rPr>
    </w:lvl>
  </w:abstractNum>
  <w:abstractNum w:abstractNumId="12" w15:restartNumberingAfterBreak="0">
    <w:nsid w:val="3B6723C8"/>
    <w:multiLevelType w:val="hybridMultilevel"/>
    <w:tmpl w:val="B5D4015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5A4D66"/>
    <w:multiLevelType w:val="multilevel"/>
    <w:tmpl w:val="26E20F42"/>
    <w:styleLink w:val="Elencocorrente2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FBA0D7F"/>
    <w:multiLevelType w:val="hybridMultilevel"/>
    <w:tmpl w:val="056A2960"/>
    <w:lvl w:ilvl="0" w:tplc="04100001">
      <w:start w:val="1"/>
      <w:numFmt w:val="bullet"/>
      <w:lvlText w:val=""/>
      <w:lvlJc w:val="left"/>
      <w:pPr>
        <w:ind w:left="138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0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2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4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6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8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0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2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41" w:hanging="360"/>
      </w:pPr>
      <w:rPr>
        <w:rFonts w:ascii="Wingdings" w:hAnsi="Wingdings" w:hint="default"/>
      </w:rPr>
    </w:lvl>
  </w:abstractNum>
  <w:abstractNum w:abstractNumId="15" w15:restartNumberingAfterBreak="0">
    <w:nsid w:val="3FCA56EA"/>
    <w:multiLevelType w:val="hybridMultilevel"/>
    <w:tmpl w:val="26E20F42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FCE140B"/>
    <w:multiLevelType w:val="hybridMultilevel"/>
    <w:tmpl w:val="C80C0956"/>
    <w:lvl w:ilvl="0" w:tplc="57305EA8">
      <w:numFmt w:val="bullet"/>
      <w:lvlText w:val="-"/>
      <w:lvlJc w:val="left"/>
      <w:pPr>
        <w:ind w:left="1381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210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2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4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6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8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0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2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41" w:hanging="360"/>
      </w:pPr>
      <w:rPr>
        <w:rFonts w:ascii="Wingdings" w:hAnsi="Wingdings" w:hint="default"/>
      </w:rPr>
    </w:lvl>
  </w:abstractNum>
  <w:abstractNum w:abstractNumId="17" w15:restartNumberingAfterBreak="0">
    <w:nsid w:val="40D571D8"/>
    <w:multiLevelType w:val="multilevel"/>
    <w:tmpl w:val="7E90C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39A1AAC"/>
    <w:multiLevelType w:val="multilevel"/>
    <w:tmpl w:val="E1E0E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4070246"/>
    <w:multiLevelType w:val="hybridMultilevel"/>
    <w:tmpl w:val="ADF047E6"/>
    <w:lvl w:ilvl="0" w:tplc="04100001">
      <w:start w:val="1"/>
      <w:numFmt w:val="bullet"/>
      <w:lvlText w:val=""/>
      <w:lvlJc w:val="left"/>
      <w:pPr>
        <w:ind w:left="174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46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8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0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2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4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6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8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01" w:hanging="360"/>
      </w:pPr>
      <w:rPr>
        <w:rFonts w:ascii="Wingdings" w:hAnsi="Wingdings" w:hint="default"/>
      </w:rPr>
    </w:lvl>
  </w:abstractNum>
  <w:abstractNum w:abstractNumId="20" w15:restartNumberingAfterBreak="0">
    <w:nsid w:val="487E5F05"/>
    <w:multiLevelType w:val="hybridMultilevel"/>
    <w:tmpl w:val="F8C688D4"/>
    <w:lvl w:ilvl="0" w:tplc="04100001">
      <w:start w:val="1"/>
      <w:numFmt w:val="bullet"/>
      <w:lvlText w:val=""/>
      <w:lvlJc w:val="left"/>
      <w:pPr>
        <w:ind w:left="174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46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8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0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2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4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6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8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01" w:hanging="360"/>
      </w:pPr>
      <w:rPr>
        <w:rFonts w:ascii="Wingdings" w:hAnsi="Wingdings" w:hint="default"/>
      </w:rPr>
    </w:lvl>
  </w:abstractNum>
  <w:abstractNum w:abstractNumId="21" w15:restartNumberingAfterBreak="0">
    <w:nsid w:val="52B05E06"/>
    <w:multiLevelType w:val="multilevel"/>
    <w:tmpl w:val="056A2960"/>
    <w:styleLink w:val="Elencocorrente4"/>
    <w:lvl w:ilvl="0">
      <w:start w:val="1"/>
      <w:numFmt w:val="bullet"/>
      <w:lvlText w:val=""/>
      <w:lvlJc w:val="left"/>
      <w:pPr>
        <w:ind w:left="1381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0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21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4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26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98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0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2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41" w:hanging="360"/>
      </w:pPr>
      <w:rPr>
        <w:rFonts w:ascii="Wingdings" w:hAnsi="Wingdings" w:hint="default"/>
      </w:rPr>
    </w:lvl>
  </w:abstractNum>
  <w:abstractNum w:abstractNumId="22" w15:restartNumberingAfterBreak="0">
    <w:nsid w:val="59501A46"/>
    <w:multiLevelType w:val="hybridMultilevel"/>
    <w:tmpl w:val="57502F14"/>
    <w:lvl w:ilvl="0" w:tplc="0410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3" w15:restartNumberingAfterBreak="0">
    <w:nsid w:val="5F3B2540"/>
    <w:multiLevelType w:val="hybridMultilevel"/>
    <w:tmpl w:val="5EAECD50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6300B41"/>
    <w:multiLevelType w:val="multilevel"/>
    <w:tmpl w:val="D71CC846"/>
    <w:styleLink w:val="Elencocorrente1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5" w15:restartNumberingAfterBreak="0">
    <w:nsid w:val="7809464C"/>
    <w:multiLevelType w:val="hybridMultilevel"/>
    <w:tmpl w:val="2AE2A732"/>
    <w:lvl w:ilvl="0" w:tplc="04100001">
      <w:start w:val="1"/>
      <w:numFmt w:val="bullet"/>
      <w:lvlText w:val=""/>
      <w:lvlJc w:val="left"/>
      <w:pPr>
        <w:ind w:left="174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46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8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0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2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4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6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8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01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6"/>
  </w:num>
  <w:num w:numId="3">
    <w:abstractNumId w:val="17"/>
  </w:num>
  <w:num w:numId="4">
    <w:abstractNumId w:val="5"/>
  </w:num>
  <w:num w:numId="5">
    <w:abstractNumId w:val="1"/>
  </w:num>
  <w:num w:numId="6">
    <w:abstractNumId w:val="25"/>
  </w:num>
  <w:num w:numId="7">
    <w:abstractNumId w:val="20"/>
  </w:num>
  <w:num w:numId="8">
    <w:abstractNumId w:val="19"/>
  </w:num>
  <w:num w:numId="9">
    <w:abstractNumId w:val="12"/>
  </w:num>
  <w:num w:numId="10">
    <w:abstractNumId w:val="4"/>
  </w:num>
  <w:num w:numId="11">
    <w:abstractNumId w:val="11"/>
  </w:num>
  <w:num w:numId="12">
    <w:abstractNumId w:val="9"/>
  </w:num>
  <w:num w:numId="13">
    <w:abstractNumId w:val="23"/>
  </w:num>
  <w:num w:numId="14">
    <w:abstractNumId w:val="2"/>
  </w:num>
  <w:num w:numId="15">
    <w:abstractNumId w:val="24"/>
  </w:num>
  <w:num w:numId="16">
    <w:abstractNumId w:val="22"/>
  </w:num>
  <w:num w:numId="17">
    <w:abstractNumId w:val="15"/>
  </w:num>
  <w:num w:numId="18">
    <w:abstractNumId w:val="13"/>
  </w:num>
  <w:num w:numId="19">
    <w:abstractNumId w:val="7"/>
  </w:num>
  <w:num w:numId="20">
    <w:abstractNumId w:val="16"/>
  </w:num>
  <w:num w:numId="21">
    <w:abstractNumId w:val="10"/>
  </w:num>
  <w:num w:numId="22">
    <w:abstractNumId w:val="3"/>
  </w:num>
  <w:num w:numId="23">
    <w:abstractNumId w:val="8"/>
  </w:num>
  <w:num w:numId="24">
    <w:abstractNumId w:val="14"/>
  </w:num>
  <w:num w:numId="25">
    <w:abstractNumId w:val="21"/>
  </w:num>
  <w:num w:numId="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it-IT" w:vendorID="64" w:dllVersion="6" w:nlCheck="1" w:checkStyle="0"/>
  <w:activeWritingStyle w:appName="MSWord" w:lang="it-IT" w:vendorID="64" w:dllVersion="4096" w:nlCheck="1" w:checkStyle="0"/>
  <w:activeWritingStyle w:appName="MSWord" w:lang="it-IT" w:vendorID="64" w:dllVersion="0" w:nlCheck="1" w:checkStyle="0"/>
  <w:proofState w:spelling="clean" w:grammar="clean"/>
  <w:attachedTemplate r:id="rId1"/>
  <w:defaultTabStop w:val="708"/>
  <w:hyphenationZone w:val="283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3E45"/>
    <w:rsid w:val="00013294"/>
    <w:rsid w:val="0002322E"/>
    <w:rsid w:val="0002637B"/>
    <w:rsid w:val="00041187"/>
    <w:rsid w:val="00062126"/>
    <w:rsid w:val="00065D69"/>
    <w:rsid w:val="0007302A"/>
    <w:rsid w:val="000A32EF"/>
    <w:rsid w:val="000B5032"/>
    <w:rsid w:val="000C034D"/>
    <w:rsid w:val="000E3C28"/>
    <w:rsid w:val="000E3F21"/>
    <w:rsid w:val="000F1F74"/>
    <w:rsid w:val="000F353E"/>
    <w:rsid w:val="00123D67"/>
    <w:rsid w:val="0013513A"/>
    <w:rsid w:val="00154022"/>
    <w:rsid w:val="00157974"/>
    <w:rsid w:val="001771EA"/>
    <w:rsid w:val="0018098C"/>
    <w:rsid w:val="00184F34"/>
    <w:rsid w:val="001A54B6"/>
    <w:rsid w:val="001B4CFF"/>
    <w:rsid w:val="001F1583"/>
    <w:rsid w:val="00213175"/>
    <w:rsid w:val="00214C04"/>
    <w:rsid w:val="00252E9C"/>
    <w:rsid w:val="002921CE"/>
    <w:rsid w:val="002E304A"/>
    <w:rsid w:val="002E3F91"/>
    <w:rsid w:val="00306F06"/>
    <w:rsid w:val="00314E32"/>
    <w:rsid w:val="00324548"/>
    <w:rsid w:val="00326BAF"/>
    <w:rsid w:val="00345816"/>
    <w:rsid w:val="0034708B"/>
    <w:rsid w:val="003626E9"/>
    <w:rsid w:val="00376AC6"/>
    <w:rsid w:val="00376F1E"/>
    <w:rsid w:val="003C274B"/>
    <w:rsid w:val="003F4D9B"/>
    <w:rsid w:val="003F5515"/>
    <w:rsid w:val="00454EE8"/>
    <w:rsid w:val="004A70D5"/>
    <w:rsid w:val="004B0DE9"/>
    <w:rsid w:val="0052743D"/>
    <w:rsid w:val="00547F55"/>
    <w:rsid w:val="00553D65"/>
    <w:rsid w:val="005927B2"/>
    <w:rsid w:val="005B0BBD"/>
    <w:rsid w:val="005B1591"/>
    <w:rsid w:val="0060192A"/>
    <w:rsid w:val="00612779"/>
    <w:rsid w:val="00633D39"/>
    <w:rsid w:val="006437C6"/>
    <w:rsid w:val="00666DA1"/>
    <w:rsid w:val="00667539"/>
    <w:rsid w:val="00692B97"/>
    <w:rsid w:val="006A0C52"/>
    <w:rsid w:val="006A6082"/>
    <w:rsid w:val="006C633F"/>
    <w:rsid w:val="006C71FC"/>
    <w:rsid w:val="006E717E"/>
    <w:rsid w:val="00715ADC"/>
    <w:rsid w:val="00730CA7"/>
    <w:rsid w:val="0075280B"/>
    <w:rsid w:val="00771A7A"/>
    <w:rsid w:val="00784850"/>
    <w:rsid w:val="0079026C"/>
    <w:rsid w:val="007A649E"/>
    <w:rsid w:val="007C58D9"/>
    <w:rsid w:val="007E32CC"/>
    <w:rsid w:val="008058A4"/>
    <w:rsid w:val="008637F0"/>
    <w:rsid w:val="0087471F"/>
    <w:rsid w:val="00884A8C"/>
    <w:rsid w:val="0089622A"/>
    <w:rsid w:val="008B0A23"/>
    <w:rsid w:val="008D1135"/>
    <w:rsid w:val="008F1B9C"/>
    <w:rsid w:val="00915F20"/>
    <w:rsid w:val="009324C5"/>
    <w:rsid w:val="00960E5E"/>
    <w:rsid w:val="00970CDB"/>
    <w:rsid w:val="009713AD"/>
    <w:rsid w:val="00994B69"/>
    <w:rsid w:val="009E0F29"/>
    <w:rsid w:val="009E3CF4"/>
    <w:rsid w:val="009F3D33"/>
    <w:rsid w:val="009F4E27"/>
    <w:rsid w:val="00A235E2"/>
    <w:rsid w:val="00A4202A"/>
    <w:rsid w:val="00A4544B"/>
    <w:rsid w:val="00A8143E"/>
    <w:rsid w:val="00AA2711"/>
    <w:rsid w:val="00AB79AA"/>
    <w:rsid w:val="00AD1100"/>
    <w:rsid w:val="00AF387B"/>
    <w:rsid w:val="00AF7609"/>
    <w:rsid w:val="00B01EAC"/>
    <w:rsid w:val="00B144BE"/>
    <w:rsid w:val="00B212BB"/>
    <w:rsid w:val="00B26EE0"/>
    <w:rsid w:val="00B314F8"/>
    <w:rsid w:val="00B47BF0"/>
    <w:rsid w:val="00B878C2"/>
    <w:rsid w:val="00BC2D3D"/>
    <w:rsid w:val="00BE58D3"/>
    <w:rsid w:val="00C058E8"/>
    <w:rsid w:val="00C11359"/>
    <w:rsid w:val="00C16B26"/>
    <w:rsid w:val="00C52F6C"/>
    <w:rsid w:val="00C765A5"/>
    <w:rsid w:val="00C94442"/>
    <w:rsid w:val="00CA215A"/>
    <w:rsid w:val="00CD32E3"/>
    <w:rsid w:val="00D05C53"/>
    <w:rsid w:val="00D13E45"/>
    <w:rsid w:val="00D17BE7"/>
    <w:rsid w:val="00D31694"/>
    <w:rsid w:val="00D31A67"/>
    <w:rsid w:val="00D32AF4"/>
    <w:rsid w:val="00DA7C64"/>
    <w:rsid w:val="00DB598C"/>
    <w:rsid w:val="00DE672E"/>
    <w:rsid w:val="00DF41DC"/>
    <w:rsid w:val="00E01AAB"/>
    <w:rsid w:val="00E10A10"/>
    <w:rsid w:val="00E1166C"/>
    <w:rsid w:val="00E12D43"/>
    <w:rsid w:val="00E42E95"/>
    <w:rsid w:val="00E95125"/>
    <w:rsid w:val="00E9548B"/>
    <w:rsid w:val="00EC263E"/>
    <w:rsid w:val="00ED1218"/>
    <w:rsid w:val="00ED1D19"/>
    <w:rsid w:val="00ED3382"/>
    <w:rsid w:val="00ED49C7"/>
    <w:rsid w:val="00EF3C4C"/>
    <w:rsid w:val="00F033F9"/>
    <w:rsid w:val="00F439F1"/>
    <w:rsid w:val="00F710F3"/>
    <w:rsid w:val="00F71DCB"/>
    <w:rsid w:val="00F91060"/>
    <w:rsid w:val="00FD1713"/>
    <w:rsid w:val="00FD1854"/>
    <w:rsid w:val="00FE6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CBBA6E6"/>
  <w15:docId w15:val="{2EF97BC1-B18A-4D28-A840-45EEFCBAF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70CDB"/>
    <w:pPr>
      <w:spacing w:after="0" w:line="240" w:lineRule="auto"/>
      <w:ind w:firstLine="1021"/>
      <w:jc w:val="both"/>
    </w:pPr>
    <w:rPr>
      <w:rFonts w:ascii="Arial" w:eastAsia="Times New Roman" w:hAnsi="Arial" w:cs="Times New Roman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71A7A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71A7A"/>
  </w:style>
  <w:style w:type="paragraph" w:styleId="Pidipagina">
    <w:name w:val="footer"/>
    <w:basedOn w:val="Normale"/>
    <w:link w:val="PidipaginaCarattere"/>
    <w:uiPriority w:val="99"/>
    <w:unhideWhenUsed/>
    <w:rsid w:val="00771A7A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71A7A"/>
  </w:style>
  <w:style w:type="character" w:styleId="Collegamentoipertestuale">
    <w:name w:val="Hyperlink"/>
    <w:basedOn w:val="Carpredefinitoparagrafo"/>
    <w:uiPriority w:val="99"/>
    <w:unhideWhenUsed/>
    <w:rsid w:val="00970CDB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F1F74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F1F74"/>
    <w:rPr>
      <w:rFonts w:ascii="Segoe UI" w:eastAsia="Times New Roman" w:hAnsi="Segoe UI" w:cs="Segoe UI"/>
      <w:sz w:val="18"/>
      <w:szCs w:val="18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EF3C4C"/>
    <w:rPr>
      <w:rFonts w:ascii="Times New Roman" w:hAnsi="Times New Roman"/>
      <w:szCs w:val="24"/>
    </w:rPr>
  </w:style>
  <w:style w:type="paragraph" w:styleId="Paragrafoelenco">
    <w:name w:val="List Paragraph"/>
    <w:basedOn w:val="Normale"/>
    <w:uiPriority w:val="34"/>
    <w:qFormat/>
    <w:rsid w:val="007C58D9"/>
    <w:pPr>
      <w:ind w:left="720"/>
      <w:contextualSpacing/>
    </w:pPr>
  </w:style>
  <w:style w:type="numbering" w:customStyle="1" w:styleId="Elencocorrente1">
    <w:name w:val="Elenco corrente1"/>
    <w:uiPriority w:val="99"/>
    <w:rsid w:val="00345816"/>
    <w:pPr>
      <w:numPr>
        <w:numId w:val="15"/>
      </w:numPr>
    </w:pPr>
  </w:style>
  <w:style w:type="numbering" w:customStyle="1" w:styleId="Elencocorrente2">
    <w:name w:val="Elenco corrente2"/>
    <w:uiPriority w:val="99"/>
    <w:rsid w:val="00345816"/>
    <w:pPr>
      <w:numPr>
        <w:numId w:val="18"/>
      </w:numPr>
    </w:pPr>
  </w:style>
  <w:style w:type="numbering" w:customStyle="1" w:styleId="Elencocorrente3">
    <w:name w:val="Elenco corrente3"/>
    <w:uiPriority w:val="99"/>
    <w:rsid w:val="00345816"/>
    <w:pPr>
      <w:numPr>
        <w:numId w:val="22"/>
      </w:numPr>
    </w:pPr>
  </w:style>
  <w:style w:type="numbering" w:customStyle="1" w:styleId="Elencocorrente4">
    <w:name w:val="Elenco corrente4"/>
    <w:uiPriority w:val="99"/>
    <w:rsid w:val="00345816"/>
    <w:pPr>
      <w:numPr>
        <w:numId w:val="2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73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01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261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475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6766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639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427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798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634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83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43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5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82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342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29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137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87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062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755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986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04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601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040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043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77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057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809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4008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6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3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242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226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8957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8380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8185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821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757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9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29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73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09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132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48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yeda\OneDrive\Desktop\circolari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9C1C9B42315A743854A916ED404DEC6" ma:contentTypeVersion="60" ma:contentTypeDescription="Creare un nuovo documento." ma:contentTypeScope="" ma:versionID="d1f4bcb693115bd1fc2e2c9a2e75a0bb">
  <xsd:schema xmlns:xsd="http://www.w3.org/2001/XMLSchema" xmlns:xs="http://www.w3.org/2001/XMLSchema" xmlns:p="http://schemas.microsoft.com/office/2006/metadata/properties" xmlns:ns2="e00d372c-24fe-4ce0-803c-b6187f4ec46c" xmlns:ns3="dd2003e8-ee4e-4182-9e66-4c90256c9f25" xmlns:ns4="2d2ac0f6-f1ba-42ac-bc6d-2dec6b81bd22" xmlns:ns5="http://schemas.microsoft.com/sharepoint/v4" xmlns:ns6="3f01b547-e4e8-474c-b1a6-851fe388f69e" xmlns:ns7="3c5d6bd3-7c05-4de2-9a3a-2df53d797d57" xmlns:ns8="$ListId:Circ;" targetNamespace="http://schemas.microsoft.com/office/2006/metadata/properties" ma:root="true" ma:fieldsID="c0301f0a2b9cc4f29c3b3bf306bef4c9" ns2:_="" ns3:_="" ns4:_="" ns5:_="" ns6:_="" ns7:_="" ns8:_="">
    <xsd:import namespace="e00d372c-24fe-4ce0-803c-b6187f4ec46c"/>
    <xsd:import namespace="dd2003e8-ee4e-4182-9e66-4c90256c9f25"/>
    <xsd:import namespace="2d2ac0f6-f1ba-42ac-bc6d-2dec6b81bd22"/>
    <xsd:import namespace="http://schemas.microsoft.com/sharepoint/v4"/>
    <xsd:import namespace="3f01b547-e4e8-474c-b1a6-851fe388f69e"/>
    <xsd:import namespace="3c5d6bd3-7c05-4de2-9a3a-2df53d797d57"/>
    <xsd:import namespace="$ListId:Circ;"/>
    <xsd:element name="properties">
      <xsd:complexType>
        <xsd:sequence>
          <xsd:element name="documentManagement">
            <xsd:complexType>
              <xsd:all>
                <xsd:element ref="ns2:Tipo_x0020_File" minOccurs="0"/>
                <xsd:element ref="ns3:_dlc_DocId" minOccurs="0"/>
                <xsd:element ref="ns3:_dlc_DocIdUrl" minOccurs="0"/>
                <xsd:element ref="ns3:_dlc_DocIdPersistId" minOccurs="0"/>
                <xsd:element ref="ns4:Descrizione_x0020_breve" minOccurs="0"/>
                <xsd:element ref="ns4:Descrizione_x0020_estesa" minOccurs="0"/>
                <xsd:element ref="ns5:IconOverlay" minOccurs="0"/>
                <xsd:element ref="ns3:TaxCatchAll" minOccurs="0"/>
                <xsd:element ref="ns3:TaxCatchAllLabel" minOccurs="0"/>
                <xsd:element ref="ns6:Resp_x0020_Approvazione" minOccurs="0"/>
                <xsd:element ref="ns6:Data_x0020_Approvazione" minOccurs="0"/>
                <xsd:element ref="ns6:Numero" minOccurs="0"/>
                <xsd:element ref="ns6:Esito_x0020_Approvazione_x0020_Resp" minOccurs="0"/>
                <xsd:element ref="ns6:Note_x0020_Responsabile" minOccurs="0"/>
                <xsd:element ref="ns4:Oggetto" minOccurs="0"/>
                <xsd:element ref="ns4:Data_x0020_Approvazione_x0020_Direzione" minOccurs="0"/>
                <xsd:element ref="ns4:Approvatore_x0020_II_x0020_livello" minOccurs="0"/>
                <xsd:element ref="ns7:Esito_x0020_Approvazione_x0020_Direzione" minOccurs="0"/>
                <xsd:element ref="ns7:Richiedente_x0020_App_x0020_Resp" minOccurs="0"/>
                <xsd:element ref="ns7:Note_x0020_Approvazione_x0020_Direzione" minOccurs="0"/>
                <xsd:element ref="ns8:Num_x0020_Protocollo" minOccurs="0"/>
                <xsd:element ref="ns8:Anteprima_x0020_News" minOccurs="0"/>
                <xsd:element ref="ns2:Responsabile_x0020_Reparto" minOccurs="0"/>
                <xsd:element ref="ns2:Pagina" minOccurs="0"/>
                <xsd:element ref="ns8:Pubblicato" minOccurs="0"/>
                <xsd:element ref="ns2:Approv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0d372c-24fe-4ce0-803c-b6187f4ec46c" elementFormDefault="qualified">
    <xsd:import namespace="http://schemas.microsoft.com/office/2006/documentManagement/types"/>
    <xsd:import namespace="http://schemas.microsoft.com/office/infopath/2007/PartnerControls"/>
    <xsd:element name="Tipo_x0020_File" ma:index="2" nillable="true" ma:displayName="Tipo File" ma:default="Allegato" ma:format="Dropdown" ma:internalName="Tipo_x0020_File">
      <xsd:simpleType>
        <xsd:restriction base="dms:Choice">
          <xsd:enumeration value="Documento"/>
          <xsd:enumeration value="Allegato"/>
        </xsd:restriction>
      </xsd:simpleType>
    </xsd:element>
    <xsd:element name="Responsabile_x0020_Reparto" ma:index="32" nillable="true" ma:displayName="Responsabile Reparto" ma:hidden="true" ma:list="UserInfo" ma:SharePointGroup="0" ma:internalName="Responsabile_x0020_Reparto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agina" ma:index="33" nillable="true" ma:displayName="Pagina" ma:hidden="true" ma:internalName="Pagina" ma:readOnly="false">
      <xsd:simpleType>
        <xsd:restriction base="dms:Text">
          <xsd:maxLength value="255"/>
        </xsd:restriction>
      </xsd:simpleType>
    </xsd:element>
    <xsd:element name="Approvata" ma:index="35" nillable="true" ma:displayName="Approvata" ma:default="0" ma:internalName="Approvata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2003e8-ee4e-4182-9e66-4c90256c9f25" elementFormDefault="qualified">
    <xsd:import namespace="http://schemas.microsoft.com/office/2006/documentManagement/types"/>
    <xsd:import namespace="http://schemas.microsoft.com/office/infopath/2007/PartnerControls"/>
    <xsd:element name="_dlc_DocId" ma:index="7" nillable="true" ma:displayName="Valore ID documento" ma:description="Valore dell'ID documento assegnato all'elemento." ma:internalName="_dlc_DocId" ma:readOnly="true">
      <xsd:simpleType>
        <xsd:restriction base="dms:Text"/>
      </xsd:simpleType>
    </xsd:element>
    <xsd:element name="_dlc_DocIdUrl" ma:index="8" nillable="true" ma:displayName="ID documento" ma:description="Collegamento permanente al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9" nillable="true" ma:displayName="Salva ID in modo permanente" ma:description="Mantenere ID all'aggiunta." ma:hidden="true" ma:internalName="_dlc_DocIdPersistId" ma:readOnly="true">
      <xsd:simpleType>
        <xsd:restriction base="dms:Boolean"/>
      </xsd:simpleType>
    </xsd:element>
    <xsd:element name="TaxCatchAll" ma:index="14" nillable="true" ma:displayName="Colonna per tutti i valori di tassonomia" ma:hidden="true" ma:list="{70f68d7f-1625-4f2d-a060-310654ca9bca}" ma:internalName="TaxCatchAll" ma:showField="CatchAllData" ma:web="dd2003e8-ee4e-4182-9e66-4c90256c9f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5" nillable="true" ma:displayName="Colonna per tutti i valori di tassonomia1" ma:hidden="true" ma:list="{70f68d7f-1625-4f2d-a060-310654ca9bca}" ma:internalName="TaxCatchAllLabel" ma:readOnly="true" ma:showField="CatchAllDataLabel" ma:web="dd2003e8-ee4e-4182-9e66-4c90256c9f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2ac0f6-f1ba-42ac-bc6d-2dec6b81bd22" elementFormDefault="qualified">
    <xsd:import namespace="http://schemas.microsoft.com/office/2006/documentManagement/types"/>
    <xsd:import namespace="http://schemas.microsoft.com/office/infopath/2007/PartnerControls"/>
    <xsd:element name="Descrizione_x0020_breve" ma:index="10" nillable="true" ma:displayName="Titolo_new" ma:description="Questo sarà il titolo visibile sul sito web." ma:hidden="true" ma:internalName="Descrizione_x0020_breve" ma:readOnly="false">
      <xsd:simpleType>
        <xsd:restriction base="dms:Text">
          <xsd:maxLength value="255"/>
        </xsd:restriction>
      </xsd:simpleType>
    </xsd:element>
    <xsd:element name="Descrizione_x0020_estesa" ma:index="11" nillable="true" ma:displayName="Testo" ma:description="Questa sarà la descrizione della news visibile sul sito web." ma:hidden="true" ma:internalName="Descrizione_x0020_estesa" ma:readOnly="false">
      <xsd:simpleType>
        <xsd:restriction base="dms:Note"/>
      </xsd:simpleType>
    </xsd:element>
    <xsd:element name="Oggetto" ma:index="21" nillable="true" ma:displayName="Oggetto" ma:hidden="true" ma:internalName="Oggetto" ma:readOnly="false">
      <xsd:simpleType>
        <xsd:restriction base="dms:Text">
          <xsd:maxLength value="255"/>
        </xsd:restriction>
      </xsd:simpleType>
    </xsd:element>
    <xsd:element name="Data_x0020_Approvazione_x0020_Direzione" ma:index="22" nillable="true" ma:displayName="Data Approvazione II livello" ma:format="DateOnly" ma:hidden="true" ma:internalName="Data_x0020_Approvazione_x0020_Direzione" ma:readOnly="false">
      <xsd:simpleType>
        <xsd:restriction base="dms:DateTime"/>
      </xsd:simpleType>
    </xsd:element>
    <xsd:element name="Approvatore_x0020_II_x0020_livello" ma:index="23" nillable="true" ma:displayName="Approvazione II livello di" ma:hidden="true" ma:list="UserInfo" ma:SharePointGroup="0" ma:internalName="Approvatore_x0020_II_x0020_livello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3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01b547-e4e8-474c-b1a6-851fe388f69e" elementFormDefault="qualified">
    <xsd:import namespace="http://schemas.microsoft.com/office/2006/documentManagement/types"/>
    <xsd:import namespace="http://schemas.microsoft.com/office/infopath/2007/PartnerControls"/>
    <xsd:element name="Resp_x0020_Approvazione" ma:index="16" nillable="true" ma:displayName="Approvazione I livello di" ma:hidden="true" ma:list="UserInfo" ma:SharePointGroup="0" ma:internalName="Resp_x0020_Approvazione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ata_x0020_Approvazione" ma:index="17" nillable="true" ma:displayName="Data Approvazione I livello" ma:format="DateOnly" ma:hidden="true" ma:internalName="Data_x0020_Approvazione" ma:readOnly="false">
      <xsd:simpleType>
        <xsd:restriction base="dms:DateTime"/>
      </xsd:simpleType>
    </xsd:element>
    <xsd:element name="Numero" ma:index="18" nillable="true" ma:displayName="Numero Circolare" ma:description="Campo riservato alla segreteria." ma:hidden="true" ma:internalName="Numero" ma:readOnly="false">
      <xsd:simpleType>
        <xsd:restriction base="dms:Number"/>
      </xsd:simpleType>
    </xsd:element>
    <xsd:element name="Esito_x0020_Approvazione_x0020_Resp" ma:index="19" nillable="true" ma:displayName="Esito Approvazione I livello" ma:format="Dropdown" ma:hidden="true" ma:internalName="Esito_x0020_Approvazione_x0020_Resp" ma:readOnly="false">
      <xsd:simpleType>
        <xsd:restriction base="dms:Choice">
          <xsd:enumeration value="In attesa di approvazione"/>
          <xsd:enumeration value="Approvata"/>
          <xsd:enumeration value="Da Modificare"/>
        </xsd:restriction>
      </xsd:simpleType>
    </xsd:element>
    <xsd:element name="Note_x0020_Responsabile" ma:index="20" nillable="true" ma:displayName="Note Approvazione I livello" ma:hidden="true" ma:internalName="Note_x0020_Responsabile" ma:readOnly="fals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5d6bd3-7c05-4de2-9a3a-2df53d797d57" elementFormDefault="qualified">
    <xsd:import namespace="http://schemas.microsoft.com/office/2006/documentManagement/types"/>
    <xsd:import namespace="http://schemas.microsoft.com/office/infopath/2007/PartnerControls"/>
    <xsd:element name="Esito_x0020_Approvazione_x0020_Direzione" ma:index="24" nillable="true" ma:displayName="Esito Approvazione II livello" ma:format="Dropdown" ma:hidden="true" ma:internalName="Esito_x0020_Approvazione_x0020_Direzione" ma:readOnly="false">
      <xsd:simpleType>
        <xsd:restriction base="dms:Choice">
          <xsd:enumeration value="In attesa di approvazione"/>
          <xsd:enumeration value="Approvata"/>
          <xsd:enumeration value="Da Modificare"/>
        </xsd:restriction>
      </xsd:simpleType>
    </xsd:element>
    <xsd:element name="Richiedente_x0020_App_x0020_Resp" ma:index="25" nillable="true" ma:displayName="Richiedente App Resp" ma:hidden="true" ma:list="UserInfo" ma:SharePointGroup="0" ma:internalName="Richiedente_x0020_App_x0020_Resp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Note_x0020_Approvazione_x0020_Direzione" ma:index="26" nillable="true" ma:displayName="Note Approvazione II livello" ma:hidden="true" ma:internalName="Note_x0020_Approvazione_x0020_Direzione" ma:readOnly="fals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$ListId:Circ;" elementFormDefault="qualified">
    <xsd:import namespace="http://schemas.microsoft.com/office/2006/documentManagement/types"/>
    <xsd:import namespace="http://schemas.microsoft.com/office/infopath/2007/PartnerControls"/>
    <xsd:element name="Num_x0020_Protocollo" ma:index="27" nillable="true" ma:displayName="Numero Protocollo" ma:description="Campo riservato alla segreteria." ma:hidden="true" ma:internalName="Num_x0020_Protocollo" ma:readOnly="false">
      <xsd:simpleType>
        <xsd:restriction base="dms:Number"/>
      </xsd:simpleType>
    </xsd:element>
    <xsd:element name="Anteprima_x0020_News" ma:index="28" nillable="true" ma:displayName="Anteprima" ma:hidden="true" ma:internalName="Anteprima_x0020_News" ma:readOnly="false">
      <xsd:simpleType>
        <xsd:restriction base="dms:Note"/>
      </xsd:simpleType>
    </xsd:element>
    <xsd:element name="Pubblicato" ma:index="34" nillable="true" ma:displayName="Pubblicato" ma:default="0" ma:description="Campo riservato alla segreteria.&#10;Selezionare tale campo se la circolare deve essere pubblicata sul sito web. &#10;Indicare anche la data/ora di pubblicazione." ma:internalName="Pubblicato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31" ma:displayName="Tipo di contenuto"/>
        <xsd:element ref="dc:title" minOccurs="0" maxOccurs="1" ma:index="1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dd2003e8-ee4e-4182-9e66-4c90256c9f25">FEDERALB-233-32458</_dlc_DocId>
    <_dlc_DocIdUrl xmlns="dd2003e8-ee4e-4182-9e66-4c90256c9f25">
      <Url>https://intranet.federalberghi.it/pubblicazioni/_layouts/15/DocIdRedir.aspx?ID=FEDERALB-233-32458</Url>
      <Description>FEDERALB-233-32458</Description>
    </_dlc_DocIdUrl>
    <Note_x0020_Approvazione_x0020_Direzione xmlns="3c5d6bd3-7c05-4de2-9a3a-2df53d797d57" xsi:nil="true"/>
    <Anteprima_x0020_News xmlns="$ListId:Circ;" xsi:nil="true"/>
    <Descrizione_x0020_estesa xmlns="2d2ac0f6-f1ba-42ac-bc6d-2dec6b81bd22" xsi:nil="true"/>
    <Responsabile_x0020_Reparto xmlns="e00d372c-24fe-4ce0-803c-b6187f4ec46c">
      <UserInfo>
        <DisplayName/>
        <AccountId xsi:nil="true"/>
        <AccountType/>
      </UserInfo>
    </Responsabile_x0020_Reparto>
    <Numero xmlns="3f01b547-e4e8-474c-b1a6-851fe388f69e" xsi:nil="true"/>
    <Approvata xmlns="e00d372c-24fe-4ce0-803c-b6187f4ec46c">false</Approvata>
    <Richiedente_x0020_App_x0020_Resp xmlns="3c5d6bd3-7c05-4de2-9a3a-2df53d797d57">
      <UserInfo>
        <DisplayName/>
        <AccountId xsi:nil="true"/>
        <AccountType/>
      </UserInfo>
    </Richiedente_x0020_App_x0020_Resp>
    <IconOverlay xmlns="http://schemas.microsoft.com/sharepoint/v4" xsi:nil="true"/>
    <Descrizione_x0020_breve xmlns="2d2ac0f6-f1ba-42ac-bc6d-2dec6b81bd22" xsi:nil="true"/>
    <Oggetto xmlns="2d2ac0f6-f1ba-42ac-bc6d-2dec6b81bd22" xsi:nil="true"/>
    <Data_x0020_Approvazione_x0020_Direzione xmlns="2d2ac0f6-f1ba-42ac-bc6d-2dec6b81bd22" xsi:nil="true"/>
    <Esito_x0020_Approvazione_x0020_Resp xmlns="3f01b547-e4e8-474c-b1a6-851fe388f69e" xsi:nil="true"/>
    <Num_x0020_Protocollo xmlns="$ListId:Circ;" xsi:nil="true"/>
    <Approvatore_x0020_II_x0020_livello xmlns="2d2ac0f6-f1ba-42ac-bc6d-2dec6b81bd22">
      <UserInfo>
        <DisplayName/>
        <AccountId xsi:nil="true"/>
        <AccountType/>
      </UserInfo>
    </Approvatore_x0020_II_x0020_livello>
    <TaxCatchAll xmlns="dd2003e8-ee4e-4182-9e66-4c90256c9f25"/>
    <Pagina xmlns="e00d372c-24fe-4ce0-803c-b6187f4ec46c" xsi:nil="true"/>
    <Tipo_x0020_File xmlns="e00d372c-24fe-4ce0-803c-b6187f4ec46c">Documento</Tipo_x0020_File>
    <Esito_x0020_Approvazione_x0020_Direzione xmlns="3c5d6bd3-7c05-4de2-9a3a-2df53d797d57" xsi:nil="true"/>
    <Pubblicato xmlns="$ListId:Circ;">false</Pubblicato>
    <Resp_x0020_Approvazione xmlns="3f01b547-e4e8-474c-b1a6-851fe388f69e">
      <UserInfo>
        <DisplayName/>
        <AccountId xsi:nil="true"/>
        <AccountType/>
      </UserInfo>
    </Resp_x0020_Approvazione>
    <Data_x0020_Approvazione xmlns="3f01b547-e4e8-474c-b1a6-851fe388f69e" xsi:nil="true"/>
    <Note_x0020_Responsabile xmlns="3f01b547-e4e8-474c-b1a6-851fe388f69e" xsi:nil="true"/>
  </documentManagement>
</p:properties>
</file>

<file path=customXml/itemProps1.xml><?xml version="1.0" encoding="utf-8"?>
<ds:datastoreItem xmlns:ds="http://schemas.openxmlformats.org/officeDocument/2006/customXml" ds:itemID="{92D26932-0519-46D1-AA2A-83EB7D0C0CA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D210AF7-9F8C-4705-BF51-FAAB0B1A915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4038E19-3F1B-4577-A77B-9DD40994A0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00d372c-24fe-4ce0-803c-b6187f4ec46c"/>
    <ds:schemaRef ds:uri="dd2003e8-ee4e-4182-9e66-4c90256c9f25"/>
    <ds:schemaRef ds:uri="2d2ac0f6-f1ba-42ac-bc6d-2dec6b81bd22"/>
    <ds:schemaRef ds:uri="http://schemas.microsoft.com/sharepoint/v4"/>
    <ds:schemaRef ds:uri="3f01b547-e4e8-474c-b1a6-851fe388f69e"/>
    <ds:schemaRef ds:uri="3c5d6bd3-7c05-4de2-9a3a-2df53d797d57"/>
    <ds:schemaRef ds:uri="$ListId:Circ;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D50F9B7-3448-424D-9170-E5495E917DC6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D78F785B-C402-49BC-8DC0-8EA69B6FCD66}">
  <ds:schemaRefs>
    <ds:schemaRef ds:uri="http://schemas.microsoft.com/office/2006/metadata/properties"/>
    <ds:schemaRef ds:uri="http://schemas.microsoft.com/sharepoint/v4"/>
    <ds:schemaRef ds:uri="http://purl.org/dc/elements/1.1/"/>
    <ds:schemaRef ds:uri="e00d372c-24fe-4ce0-803c-b6187f4ec46c"/>
    <ds:schemaRef ds:uri="http://schemas.microsoft.com/office/infopath/2007/PartnerControls"/>
    <ds:schemaRef ds:uri="http://schemas.openxmlformats.org/package/2006/metadata/core-properties"/>
    <ds:schemaRef ds:uri="$ListId:Circ;"/>
    <ds:schemaRef ds:uri="3c5d6bd3-7c05-4de2-9a3a-2df53d797d57"/>
    <ds:schemaRef ds:uri="http://www.w3.org/XML/1998/namespace"/>
    <ds:schemaRef ds:uri="dd2003e8-ee4e-4182-9e66-4c90256c9f25"/>
    <ds:schemaRef ds:uri="3f01b547-e4e8-474c-b1a6-851fe388f69e"/>
    <ds:schemaRef ds:uri="http://schemas.microsoft.com/office/2006/documentManagement/types"/>
    <ds:schemaRef ds:uri="2d2ac0f6-f1ba-42ac-bc6d-2dec6b81bd22"/>
    <ds:schemaRef ds:uri="http://purl.org/dc/dcmitype/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circolari.dotx</Template>
  <TotalTime>0</TotalTime>
  <Pages>2</Pages>
  <Words>415</Words>
  <Characters>2367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green pass - equipollenza certificazioni extra UE.docx</vt:lpstr>
    </vt:vector>
  </TitlesOfParts>
  <Manager/>
  <Company/>
  <LinksUpToDate>false</LinksUpToDate>
  <CharactersWithSpaces>2777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green pass - equipollenza certificazioni extra UE.docx</dc:title>
  <dc:subject/>
  <dc:creator>Syed Ali Haider</dc:creator>
  <cp:keywords/>
  <dc:description/>
  <cp:lastModifiedBy>Cristina Rezzi</cp:lastModifiedBy>
  <cp:revision>2</cp:revision>
  <cp:lastPrinted>2015-12-09T13:58:00Z</cp:lastPrinted>
  <dcterms:created xsi:type="dcterms:W3CDTF">2021-08-04T11:26:00Z</dcterms:created>
  <dcterms:modified xsi:type="dcterms:W3CDTF">2021-08-04T11:26:00Z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0x010100B9C1C9B42315A743854A916ED404DEC6</vt:lpwstr>
  </property>
  <property fmtid="{D5CDD505-2E9C-101B-9397-08002B2CF9AE}" pid="3" name="_dlc_DocIdItemGuid">
    <vt:lpwstr>b6d834c3-bcfa-4843-9b69-1c3fb50b81eb</vt:lpwstr>
  </property>
  <property fmtid="{D5CDD505-2E9C-101B-9397-08002B2CF9AE}" pid="4" name="_dlc_policyId">
    <vt:lpwstr/>
  </property>
  <property fmtid="{D5CDD505-2E9C-101B-9397-08002B2CF9AE}" pid="5" name="ItemRetentionFormula">
    <vt:lpwstr/>
  </property>
</Properties>
</file>