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E18D5" w14:textId="734BD094" w:rsidR="00970CDB" w:rsidRPr="00AF7609" w:rsidRDefault="00E42E95" w:rsidP="00CF18FB">
      <w:pPr>
        <w:tabs>
          <w:tab w:val="left" w:pos="2868"/>
        </w:tabs>
        <w:spacing w:after="120"/>
        <w:ind w:left="1021" w:hanging="1021"/>
        <w:rPr>
          <w:rFonts w:cs="Arial"/>
          <w:szCs w:val="24"/>
        </w:rPr>
      </w:pPr>
      <w:r w:rsidRPr="00AF7609">
        <w:rPr>
          <w:rFonts w:cs="Arial"/>
          <w:szCs w:val="24"/>
        </w:rPr>
        <w:t>Oggetto:</w:t>
      </w:r>
      <w:r w:rsidR="00FD1854">
        <w:rPr>
          <w:rFonts w:cs="Arial"/>
          <w:b/>
          <w:szCs w:val="24"/>
        </w:rPr>
        <w:t xml:space="preserve"> </w:t>
      </w:r>
      <w:r w:rsidR="00CF18FB" w:rsidRPr="00CF18FB">
        <w:rPr>
          <w:rFonts w:cs="Arial"/>
          <w:b/>
          <w:szCs w:val="24"/>
        </w:rPr>
        <w:t xml:space="preserve">Conferenza </w:t>
      </w:r>
      <w:r w:rsidR="00CF18FB">
        <w:rPr>
          <w:rFonts w:cs="Arial"/>
          <w:b/>
          <w:szCs w:val="24"/>
        </w:rPr>
        <w:t xml:space="preserve">delle </w:t>
      </w:r>
      <w:r w:rsidR="001456DF">
        <w:rPr>
          <w:rFonts w:cs="Arial"/>
          <w:b/>
          <w:szCs w:val="24"/>
        </w:rPr>
        <w:t>r</w:t>
      </w:r>
      <w:r w:rsidR="00CF18FB" w:rsidRPr="00CF18FB">
        <w:rPr>
          <w:rFonts w:cs="Arial"/>
          <w:b/>
          <w:szCs w:val="24"/>
        </w:rPr>
        <w:t>egioni</w:t>
      </w:r>
      <w:r w:rsidR="00CF18FB">
        <w:rPr>
          <w:rFonts w:cs="Arial"/>
          <w:b/>
          <w:szCs w:val="24"/>
        </w:rPr>
        <w:t xml:space="preserve"> e </w:t>
      </w:r>
      <w:r w:rsidR="001456DF">
        <w:rPr>
          <w:rFonts w:cs="Arial"/>
          <w:b/>
          <w:szCs w:val="24"/>
        </w:rPr>
        <w:t>p</w:t>
      </w:r>
      <w:r w:rsidR="00CF18FB">
        <w:rPr>
          <w:rFonts w:cs="Arial"/>
          <w:b/>
          <w:szCs w:val="24"/>
        </w:rPr>
        <w:t xml:space="preserve">rovince </w:t>
      </w:r>
      <w:r w:rsidR="001456DF">
        <w:rPr>
          <w:rFonts w:cs="Arial"/>
          <w:b/>
          <w:szCs w:val="24"/>
        </w:rPr>
        <w:t>a</w:t>
      </w:r>
      <w:r w:rsidR="00CF18FB">
        <w:rPr>
          <w:rFonts w:cs="Arial"/>
          <w:b/>
          <w:szCs w:val="24"/>
        </w:rPr>
        <w:t>utonome</w:t>
      </w:r>
      <w:r w:rsidR="00CF18FB" w:rsidRPr="00CF18FB">
        <w:rPr>
          <w:rFonts w:cs="Arial"/>
          <w:b/>
          <w:szCs w:val="24"/>
        </w:rPr>
        <w:t xml:space="preserve"> - </w:t>
      </w:r>
      <w:r w:rsidR="00CF18FB">
        <w:rPr>
          <w:rFonts w:cs="Arial"/>
          <w:b/>
          <w:szCs w:val="24"/>
        </w:rPr>
        <w:t>C</w:t>
      </w:r>
      <w:r w:rsidR="00CF18FB" w:rsidRPr="00CF18FB">
        <w:rPr>
          <w:rFonts w:cs="Arial"/>
          <w:b/>
          <w:szCs w:val="24"/>
        </w:rPr>
        <w:t>ommissione speciale turismo e industria alberghiera</w:t>
      </w:r>
      <w:r w:rsidR="00CF18FB">
        <w:rPr>
          <w:rFonts w:cs="Arial"/>
          <w:b/>
          <w:szCs w:val="24"/>
        </w:rPr>
        <w:t xml:space="preserve"> </w:t>
      </w:r>
      <w:r w:rsidR="00C57DBA">
        <w:rPr>
          <w:rFonts w:cs="Arial"/>
          <w:b/>
          <w:szCs w:val="24"/>
        </w:rPr>
        <w:t>–</w:t>
      </w:r>
      <w:r w:rsidR="00CF18FB">
        <w:rPr>
          <w:rFonts w:cs="Arial"/>
          <w:b/>
          <w:szCs w:val="24"/>
        </w:rPr>
        <w:t xml:space="preserve"> </w:t>
      </w:r>
      <w:r w:rsidR="00CF18FB" w:rsidRPr="00CF18FB">
        <w:rPr>
          <w:rFonts w:cs="Arial"/>
          <w:b/>
          <w:szCs w:val="24"/>
        </w:rPr>
        <w:t>interventi</w:t>
      </w:r>
      <w:r w:rsidR="00C57DBA">
        <w:rPr>
          <w:rFonts w:cs="Arial"/>
          <w:b/>
          <w:szCs w:val="24"/>
        </w:rPr>
        <w:t xml:space="preserve"> in favore del settore</w:t>
      </w:r>
    </w:p>
    <w:p w14:paraId="35E166EC" w14:textId="50BC10FF" w:rsidR="00970CDB" w:rsidRDefault="001456DF" w:rsidP="0002322E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La</w:t>
      </w:r>
      <w:r w:rsidR="00CF18FB">
        <w:rPr>
          <w:rFonts w:cs="Arial"/>
          <w:szCs w:val="24"/>
        </w:rPr>
        <w:t xml:space="preserve"> </w:t>
      </w:r>
      <w:r w:rsidR="00CF18FB" w:rsidRPr="00CF18FB">
        <w:rPr>
          <w:rFonts w:cs="Arial"/>
          <w:szCs w:val="24"/>
        </w:rPr>
        <w:t>Commissione speciale turismo e industria alberghiera</w:t>
      </w:r>
      <w:r w:rsidR="00CF18FB">
        <w:rPr>
          <w:rFonts w:cs="Arial"/>
          <w:szCs w:val="24"/>
        </w:rPr>
        <w:t xml:space="preserve"> della Conferenza </w:t>
      </w:r>
      <w:r w:rsidR="00C60683" w:rsidRPr="00C60683">
        <w:rPr>
          <w:rFonts w:cs="Arial"/>
          <w:szCs w:val="24"/>
        </w:rPr>
        <w:t xml:space="preserve">delle </w:t>
      </w:r>
      <w:r>
        <w:rPr>
          <w:rFonts w:cs="Arial"/>
          <w:szCs w:val="24"/>
        </w:rPr>
        <w:t>r</w:t>
      </w:r>
      <w:r w:rsidR="00C60683" w:rsidRPr="00C60683">
        <w:rPr>
          <w:rFonts w:cs="Arial"/>
          <w:szCs w:val="24"/>
        </w:rPr>
        <w:t xml:space="preserve">egioni e </w:t>
      </w:r>
      <w:r>
        <w:rPr>
          <w:rFonts w:cs="Arial"/>
          <w:szCs w:val="24"/>
        </w:rPr>
        <w:t>p</w:t>
      </w:r>
      <w:r w:rsidR="00C60683" w:rsidRPr="00C60683">
        <w:rPr>
          <w:rFonts w:cs="Arial"/>
          <w:szCs w:val="24"/>
        </w:rPr>
        <w:t xml:space="preserve">rovince </w:t>
      </w:r>
      <w:r w:rsidR="00C57DBA">
        <w:rPr>
          <w:rFonts w:cs="Arial"/>
          <w:szCs w:val="24"/>
        </w:rPr>
        <w:t>a</w:t>
      </w:r>
      <w:r w:rsidR="00C60683" w:rsidRPr="00C60683">
        <w:rPr>
          <w:rFonts w:cs="Arial"/>
          <w:szCs w:val="24"/>
        </w:rPr>
        <w:t>utonome</w:t>
      </w:r>
      <w:r w:rsidR="00CF18FB">
        <w:rPr>
          <w:rFonts w:cs="Arial"/>
          <w:szCs w:val="24"/>
        </w:rPr>
        <w:t xml:space="preserve">, ha </w:t>
      </w:r>
      <w:r w:rsidR="00C57DBA">
        <w:rPr>
          <w:rFonts w:cs="Arial"/>
          <w:szCs w:val="24"/>
        </w:rPr>
        <w:t>intrapreso</w:t>
      </w:r>
      <w:r w:rsidR="00CF18FB">
        <w:rPr>
          <w:rFonts w:cs="Arial"/>
          <w:szCs w:val="24"/>
        </w:rPr>
        <w:t xml:space="preserve"> due iniziative </w:t>
      </w:r>
      <w:r w:rsidR="00C57DBA">
        <w:rPr>
          <w:rFonts w:cs="Arial"/>
          <w:szCs w:val="24"/>
        </w:rPr>
        <w:t xml:space="preserve">(cfr. allegati) </w:t>
      </w:r>
      <w:r w:rsidR="00CF18FB">
        <w:rPr>
          <w:rFonts w:cs="Arial"/>
          <w:szCs w:val="24"/>
        </w:rPr>
        <w:t>di particolare interesse per le aziende del settore.</w:t>
      </w:r>
    </w:p>
    <w:p w14:paraId="707A6C5D" w14:textId="566E307E" w:rsidR="00CF18FB" w:rsidRPr="00AF7609" w:rsidRDefault="00CF18FB" w:rsidP="00CF18FB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La prima</w:t>
      </w:r>
      <w:r w:rsidR="001456DF">
        <w:rPr>
          <w:rFonts w:cs="Arial"/>
          <w:szCs w:val="24"/>
        </w:rPr>
        <w:t xml:space="preserve"> iniziativa</w:t>
      </w:r>
      <w:r>
        <w:rPr>
          <w:rFonts w:cs="Arial"/>
          <w:szCs w:val="24"/>
        </w:rPr>
        <w:t xml:space="preserve"> </w:t>
      </w:r>
      <w:r w:rsidR="001456DF">
        <w:rPr>
          <w:rFonts w:cs="Arial"/>
          <w:szCs w:val="24"/>
        </w:rPr>
        <w:t>si riferisce</w:t>
      </w:r>
      <w:r>
        <w:rPr>
          <w:rFonts w:cs="Arial"/>
          <w:szCs w:val="24"/>
        </w:rPr>
        <w:t xml:space="preserve"> alla campagna</w:t>
      </w:r>
      <w:r w:rsidR="001456DF">
        <w:rPr>
          <w:rFonts w:cs="Arial"/>
          <w:szCs w:val="24"/>
        </w:rPr>
        <w:t xml:space="preserve"> di</w:t>
      </w:r>
      <w:r>
        <w:rPr>
          <w:rFonts w:cs="Arial"/>
          <w:szCs w:val="24"/>
        </w:rPr>
        <w:t xml:space="preserve"> vaccinazione</w:t>
      </w:r>
      <w:r w:rsidR="001456DF">
        <w:rPr>
          <w:rFonts w:cs="Arial"/>
          <w:szCs w:val="24"/>
        </w:rPr>
        <w:t>, in relazione alla quale si chiede di attivarsi nei confronti della Presidenza del Consiglio e del Ministero della salut</w:t>
      </w:r>
      <w:r w:rsidR="00C57DBA">
        <w:rPr>
          <w:rFonts w:cs="Arial"/>
          <w:szCs w:val="24"/>
        </w:rPr>
        <w:t>e</w:t>
      </w:r>
      <w:r w:rsidR="001456DF">
        <w:rPr>
          <w:rFonts w:cs="Arial"/>
          <w:szCs w:val="24"/>
        </w:rPr>
        <w:t xml:space="preserve"> </w:t>
      </w:r>
      <w:r w:rsidR="00C57DBA">
        <w:rPr>
          <w:rFonts w:cs="Arial"/>
          <w:szCs w:val="24"/>
        </w:rPr>
        <w:t>affinché</w:t>
      </w:r>
      <w:r w:rsidR="001456DF">
        <w:rPr>
          <w:rFonts w:cs="Arial"/>
          <w:szCs w:val="24"/>
        </w:rPr>
        <w:t xml:space="preserve"> </w:t>
      </w:r>
      <w:r>
        <w:t xml:space="preserve">tutti gli operatori delle imprese turistiche </w:t>
      </w:r>
      <w:r w:rsidR="001456DF">
        <w:t>possano essere</w:t>
      </w:r>
      <w:r>
        <w:t xml:space="preserve"> vaccinati entro i mes</w:t>
      </w:r>
      <w:r w:rsidR="001456DF">
        <w:t>i</w:t>
      </w:r>
      <w:r>
        <w:t xml:space="preserve"> di aprile-maggio 2021. </w:t>
      </w:r>
      <w:r w:rsidR="001456DF">
        <w:t>L’iniziativa</w:t>
      </w:r>
      <w:r>
        <w:t xml:space="preserve"> avvalora</w:t>
      </w:r>
      <w:r w:rsidR="00EA218D">
        <w:t xml:space="preserve"> e trova riscontro nel</w:t>
      </w:r>
      <w:r w:rsidR="00B51149">
        <w:t xml:space="preserve">la richiesta che le parti sociali hanno inoltrato </w:t>
      </w:r>
      <w:r w:rsidR="00B51149" w:rsidRPr="00B51149">
        <w:t>alle autorità</w:t>
      </w:r>
      <w:r w:rsidR="00EA218D">
        <w:t xml:space="preserve"> nazionali e locali</w:t>
      </w:r>
      <w:r w:rsidR="00B51149" w:rsidRPr="00B51149">
        <w:t xml:space="preserve"> competenti</w:t>
      </w:r>
      <w:r w:rsidR="00B51149">
        <w:t>, tramite l’</w:t>
      </w:r>
      <w:r w:rsidR="001456DF">
        <w:t>a</w:t>
      </w:r>
      <w:r w:rsidR="00B51149">
        <w:t>ccordo siglato i</w:t>
      </w:r>
      <w:r w:rsidR="00C60683">
        <w:t>l</w:t>
      </w:r>
      <w:r w:rsidR="00B51149">
        <w:t xml:space="preserve"> </w:t>
      </w:r>
      <w:r w:rsidR="00B51149" w:rsidRPr="00B51149">
        <w:t>26 gennaio 2021</w:t>
      </w:r>
      <w:r w:rsidR="00B51149">
        <w:t>, di</w:t>
      </w:r>
      <w:r w:rsidR="00B51149" w:rsidRPr="00B51149">
        <w:t xml:space="preserve"> </w:t>
      </w:r>
      <w:r w:rsidR="00B51149">
        <w:t xml:space="preserve">prevedere </w:t>
      </w:r>
      <w:r w:rsidR="00B51149" w:rsidRPr="00B51149">
        <w:t xml:space="preserve">l’accesso tempestivo al programma vaccinale anti Covid-19 per i lavoratori del settore </w:t>
      </w:r>
      <w:r w:rsidR="00B51149">
        <w:t>(cfr. nostra circolare n. 41 del 2021)</w:t>
      </w:r>
      <w:r w:rsidR="00B51149" w:rsidRPr="00B51149">
        <w:t>.</w:t>
      </w:r>
    </w:p>
    <w:p w14:paraId="60F78604" w14:textId="3EA35E62" w:rsidR="00C57DBA" w:rsidRDefault="00B51149" w:rsidP="00C57DBA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Con la seconda</w:t>
      </w:r>
      <w:r w:rsidR="00EA218D">
        <w:rPr>
          <w:rFonts w:cs="Arial"/>
          <w:szCs w:val="24"/>
        </w:rPr>
        <w:t xml:space="preserve"> iniziativa</w:t>
      </w:r>
      <w:r>
        <w:rPr>
          <w:rFonts w:cs="Arial"/>
          <w:szCs w:val="24"/>
        </w:rPr>
        <w:t xml:space="preserve">, </w:t>
      </w:r>
      <w:r w:rsidR="00C57DBA">
        <w:rPr>
          <w:rFonts w:cs="Arial"/>
          <w:szCs w:val="24"/>
        </w:rPr>
        <w:t xml:space="preserve">la Commissione propone </w:t>
      </w:r>
      <w:r w:rsidR="00C57DBA" w:rsidRPr="00C57DBA">
        <w:rPr>
          <w:rFonts w:cs="Arial"/>
          <w:szCs w:val="24"/>
        </w:rPr>
        <w:t xml:space="preserve">la previsione di un’apposita riserva a favore del </w:t>
      </w:r>
      <w:r w:rsidR="00C57DBA">
        <w:rPr>
          <w:rFonts w:cs="Arial"/>
          <w:szCs w:val="24"/>
        </w:rPr>
        <w:t>s</w:t>
      </w:r>
      <w:r w:rsidR="00C57DBA" w:rsidRPr="00C57DBA">
        <w:rPr>
          <w:rFonts w:cs="Arial"/>
          <w:szCs w:val="24"/>
        </w:rPr>
        <w:t xml:space="preserve">ettore </w:t>
      </w:r>
      <w:r w:rsidR="00C57DBA">
        <w:rPr>
          <w:rFonts w:cs="Arial"/>
          <w:szCs w:val="24"/>
        </w:rPr>
        <w:t>t</w:t>
      </w:r>
      <w:r w:rsidR="00C57DBA" w:rsidRPr="00C57DBA">
        <w:rPr>
          <w:rFonts w:cs="Arial"/>
          <w:szCs w:val="24"/>
        </w:rPr>
        <w:t>urismo nei fondi FESR e del FSE a</w:t>
      </w:r>
      <w:r w:rsidR="00C57DBA">
        <w:rPr>
          <w:rFonts w:cs="Arial"/>
          <w:szCs w:val="24"/>
        </w:rPr>
        <w:t xml:space="preserve"> </w:t>
      </w:r>
      <w:r w:rsidR="00C57DBA" w:rsidRPr="00C57DBA">
        <w:rPr>
          <w:rFonts w:cs="Arial"/>
          <w:szCs w:val="24"/>
        </w:rPr>
        <w:t xml:space="preserve">livello nazionale, considerando che la </w:t>
      </w:r>
      <w:r w:rsidR="00C57DBA">
        <w:rPr>
          <w:rFonts w:cs="Arial"/>
          <w:szCs w:val="24"/>
        </w:rPr>
        <w:t>p</w:t>
      </w:r>
      <w:r w:rsidR="00C57DBA" w:rsidRPr="00C57DBA">
        <w:rPr>
          <w:rFonts w:cs="Arial"/>
          <w:szCs w:val="24"/>
        </w:rPr>
        <w:t xml:space="preserve">olitica di </w:t>
      </w:r>
      <w:r w:rsidR="00C57DBA">
        <w:rPr>
          <w:rFonts w:cs="Arial"/>
          <w:szCs w:val="24"/>
        </w:rPr>
        <w:t>c</w:t>
      </w:r>
      <w:r w:rsidR="00C57DBA" w:rsidRPr="00C57DBA">
        <w:rPr>
          <w:rFonts w:cs="Arial"/>
          <w:szCs w:val="24"/>
        </w:rPr>
        <w:t>oesione intende rafforzare</w:t>
      </w:r>
      <w:r w:rsidR="00C57DBA">
        <w:rPr>
          <w:rFonts w:cs="Arial"/>
          <w:szCs w:val="24"/>
        </w:rPr>
        <w:t xml:space="preserve"> </w:t>
      </w:r>
      <w:r w:rsidR="00C57DBA" w:rsidRPr="00C57DBA">
        <w:rPr>
          <w:rFonts w:cs="Arial"/>
          <w:szCs w:val="24"/>
        </w:rPr>
        <w:t>il ruolo della cultura e del turismo sostenibile in tutta la prossima programmazione comunitaria</w:t>
      </w:r>
      <w:r w:rsidR="00C57DBA">
        <w:rPr>
          <w:rFonts w:cs="Arial"/>
          <w:szCs w:val="24"/>
        </w:rPr>
        <w:t xml:space="preserve"> </w:t>
      </w:r>
      <w:r w:rsidR="00C57DBA" w:rsidRPr="00C57DBA">
        <w:rPr>
          <w:rFonts w:cs="Arial"/>
          <w:szCs w:val="24"/>
        </w:rPr>
        <w:t>2021/2027</w:t>
      </w:r>
      <w:r w:rsidR="00C57DBA">
        <w:rPr>
          <w:rFonts w:cs="Arial"/>
          <w:szCs w:val="24"/>
        </w:rPr>
        <w:t xml:space="preserve">. Tale riserva dovrebbe essere </w:t>
      </w:r>
      <w:r w:rsidR="00C57DBA" w:rsidRPr="00C57DBA">
        <w:rPr>
          <w:rFonts w:cs="Arial"/>
          <w:szCs w:val="24"/>
        </w:rPr>
        <w:t>quantificata in una percentuale pari almeno al 20% delle risorse totali</w:t>
      </w:r>
      <w:r w:rsidR="00C57DBA">
        <w:rPr>
          <w:rFonts w:cs="Arial"/>
          <w:szCs w:val="24"/>
        </w:rPr>
        <w:t xml:space="preserve"> </w:t>
      </w:r>
      <w:r w:rsidR="00C57DBA" w:rsidRPr="00C57DBA">
        <w:rPr>
          <w:rFonts w:cs="Arial"/>
          <w:szCs w:val="24"/>
        </w:rPr>
        <w:t xml:space="preserve">dei </w:t>
      </w:r>
      <w:r w:rsidR="00C57DBA">
        <w:rPr>
          <w:rFonts w:cs="Arial"/>
          <w:szCs w:val="24"/>
        </w:rPr>
        <w:t>f</w:t>
      </w:r>
      <w:r w:rsidR="00C57DBA" w:rsidRPr="00C57DBA">
        <w:rPr>
          <w:rFonts w:cs="Arial"/>
          <w:szCs w:val="24"/>
        </w:rPr>
        <w:t xml:space="preserve">ondi, costituendo così importanti risorse che ogni </w:t>
      </w:r>
      <w:r w:rsidR="00C57DBA">
        <w:rPr>
          <w:rFonts w:cs="Arial"/>
          <w:szCs w:val="24"/>
        </w:rPr>
        <w:t>r</w:t>
      </w:r>
      <w:r w:rsidR="00C57DBA" w:rsidRPr="00C57DBA">
        <w:rPr>
          <w:rFonts w:cs="Arial"/>
          <w:szCs w:val="24"/>
        </w:rPr>
        <w:t>egione potrà dedicare ad interventi di sviluppo</w:t>
      </w:r>
      <w:r w:rsidR="00C57DBA">
        <w:rPr>
          <w:rFonts w:cs="Arial"/>
          <w:szCs w:val="24"/>
        </w:rPr>
        <w:t xml:space="preserve"> </w:t>
      </w:r>
      <w:r w:rsidR="00C57DBA" w:rsidRPr="00C57DBA">
        <w:rPr>
          <w:rFonts w:cs="Arial"/>
          <w:szCs w:val="24"/>
        </w:rPr>
        <w:t>dei propri sistemi turistici, delle imprese e operatori turistici e alla costruzione di progetti condivisi</w:t>
      </w:r>
      <w:r w:rsidR="00C57DBA">
        <w:rPr>
          <w:rFonts w:cs="Arial"/>
          <w:szCs w:val="24"/>
        </w:rPr>
        <w:t xml:space="preserve"> </w:t>
      </w:r>
      <w:r w:rsidR="00C57DBA" w:rsidRPr="00C57DBA">
        <w:rPr>
          <w:rFonts w:cs="Arial"/>
          <w:szCs w:val="24"/>
        </w:rPr>
        <w:t>tra le diverse istituzioni</w:t>
      </w:r>
      <w:r w:rsidR="00C57DBA">
        <w:rPr>
          <w:rFonts w:cs="Arial"/>
          <w:szCs w:val="24"/>
        </w:rPr>
        <w:t>.</w:t>
      </w:r>
    </w:p>
    <w:p w14:paraId="12937385" w14:textId="77777777" w:rsidR="00771A7A" w:rsidRPr="00AF7609" w:rsidRDefault="00771A7A" w:rsidP="0002322E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>Distinti saluti.</w:t>
      </w:r>
    </w:p>
    <w:p w14:paraId="3DC36725" w14:textId="77777777" w:rsidR="00771A7A" w:rsidRPr="00AF7609" w:rsidRDefault="00771A7A" w:rsidP="00771A7A">
      <w:pPr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Il Direttore Generale</w:t>
      </w:r>
    </w:p>
    <w:p w14:paraId="0C58C844" w14:textId="77777777" w:rsidR="00771A7A" w:rsidRDefault="00771A7A" w:rsidP="00771A7A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(Dr. Alessandro Massimo Nucara)</w:t>
      </w:r>
    </w:p>
    <w:p w14:paraId="21140750" w14:textId="5A9FDE0C" w:rsidR="002368DC" w:rsidRDefault="009F4E27" w:rsidP="00C45D9F">
      <w:pPr>
        <w:ind w:firstLine="0"/>
        <w:rPr>
          <w:rFonts w:cs="Arial"/>
          <w:b/>
          <w:sz w:val="20"/>
        </w:rPr>
      </w:pPr>
      <w:r>
        <w:rPr>
          <w:rFonts w:cs="Arial"/>
          <w:b/>
          <w:sz w:val="20"/>
        </w:rPr>
        <w:t>allegat</w:t>
      </w:r>
      <w:r w:rsidR="00C60683">
        <w:rPr>
          <w:rFonts w:cs="Arial"/>
          <w:b/>
          <w:sz w:val="20"/>
        </w:rPr>
        <w:t>i</w:t>
      </w:r>
    </w:p>
    <w:sectPr w:rsidR="002368DC" w:rsidSect="002368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F0675" w14:textId="77777777" w:rsidR="000032B9" w:rsidRDefault="000032B9" w:rsidP="00771A7A">
      <w:r>
        <w:separator/>
      </w:r>
    </w:p>
  </w:endnote>
  <w:endnote w:type="continuationSeparator" w:id="0">
    <w:p w14:paraId="3953AEC2" w14:textId="77777777" w:rsidR="000032B9" w:rsidRDefault="000032B9" w:rsidP="0077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EA560" w14:textId="77777777" w:rsidR="00C57DBA" w:rsidRDefault="00C57DB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A8FCC" w14:textId="77777777" w:rsidR="00C57DBA" w:rsidRDefault="00C57DB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CB289" w14:textId="77777777" w:rsidR="00970CDB" w:rsidRDefault="00970CDB" w:rsidP="00970CDB">
    <w:pPr>
      <w:jc w:val="center"/>
      <w:rPr>
        <w:i/>
        <w:sz w:val="18"/>
      </w:rPr>
    </w:pPr>
    <w:r>
      <w:rPr>
        <w:i/>
        <w:noProof/>
        <w:sz w:val="18"/>
      </w:rPr>
      <w:drawing>
        <wp:inline distT="0" distB="0" distL="0" distR="0" wp14:anchorId="1CFED9BF" wp14:editId="77F435DF">
          <wp:extent cx="428625" cy="428625"/>
          <wp:effectExtent l="0" t="0" r="9525" b="9525"/>
          <wp:docPr id="2" name="Immagine 2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A0A1C" w14:textId="77777777" w:rsidR="00970CDB" w:rsidRPr="00771A7A" w:rsidRDefault="00970CDB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896CB" w14:textId="77777777" w:rsidR="000032B9" w:rsidRDefault="000032B9" w:rsidP="00771A7A">
      <w:r>
        <w:separator/>
      </w:r>
    </w:p>
  </w:footnote>
  <w:footnote w:type="continuationSeparator" w:id="0">
    <w:p w14:paraId="3AA39D79" w14:textId="77777777" w:rsidR="000032B9" w:rsidRDefault="000032B9" w:rsidP="0077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E32CB" w14:textId="77777777" w:rsidR="00C57DBA" w:rsidRDefault="00C57DB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320C2" w14:textId="77777777" w:rsidR="00EC263E" w:rsidRPr="00AF7609" w:rsidRDefault="007E32CC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</w:rPr>
      <w:drawing>
        <wp:inline distT="0" distB="0" distL="0" distR="0" wp14:anchorId="24EF1198" wp14:editId="0282B9AE">
          <wp:extent cx="533811" cy="596189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CD01E" w14:textId="0B3BD231" w:rsidR="00666FB4" w:rsidRDefault="00971609" w:rsidP="00970CDB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FB5EB8" wp14:editId="06F250BB">
              <wp:simplePos x="0" y="0"/>
              <wp:positionH relativeFrom="column">
                <wp:posOffset>-24765</wp:posOffset>
              </wp:positionH>
              <wp:positionV relativeFrom="paragraph">
                <wp:posOffset>120650</wp:posOffset>
              </wp:positionV>
              <wp:extent cx="6102985" cy="1259840"/>
              <wp:effectExtent l="0" t="0" r="0" b="0"/>
              <wp:wrapNone/>
              <wp:docPr id="6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1259840"/>
                        <a:chOff x="0" y="0"/>
                        <a:chExt cx="6102985" cy="1259840"/>
                      </a:xfrm>
                    </wpg:grpSpPr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3465" cy="1259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Immagine 1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153025" y="0"/>
                          <a:ext cx="949960" cy="12058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D96A03" id="Gruppo 6" o:spid="_x0000_s1026" style="position:absolute;margin-left:-1.95pt;margin-top:9.5pt;width:480.55pt;height:99.2pt;z-index:251659264" coordsize="61029,12598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s1027" type="#_x0000_t75" style="position:absolute;width:10534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">
                <v:imagedata r:id="rId3" o:title=""/>
              </v:shape>
              <v:shape id="Immagine 1" o:spid="_x0000_s1028" type="#_x0000_t75" alt="Immagine che contiene testo&#10;&#10;Descrizione generata automaticamente" style="position:absolute;left:51530;width:9499;height:1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">
                <v:imagedata r:id="rId4" o:title="Immagine che contiene testo&#10;&#10;Descrizione generata automaticamente"/>
              </v:shape>
            </v:group>
          </w:pict>
        </mc:Fallback>
      </mc:AlternateContent>
    </w:r>
  </w:p>
  <w:p w14:paraId="2F06C8F9" w14:textId="15375628" w:rsidR="00CA6FAB" w:rsidRDefault="00CA6FAB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0FABD748" w14:textId="68F9642F" w:rsidR="00CA6FAB" w:rsidRDefault="00CA6FAB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06C50F4A" w14:textId="7904CB3C" w:rsidR="00CA6FAB" w:rsidRDefault="00CA6FAB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18EEA51B" w14:textId="4A99F253" w:rsidR="00CA6FAB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</w:p>
  <w:p w14:paraId="4AF40F7A" w14:textId="0DF2AD67" w:rsidR="00CA6FAB" w:rsidRDefault="00CA6FAB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C974949" w14:textId="0B1E0E9E" w:rsidR="00CA6FAB" w:rsidRDefault="00CA6FAB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704A864D" w14:textId="05C945DE" w:rsidR="00CA6FAB" w:rsidRDefault="00CA6FAB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0818FF98" w14:textId="7A0FDF5C" w:rsidR="00666FB4" w:rsidRDefault="00CA6FAB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0C034D">
      <w:rPr>
        <w:rFonts w:ascii="Arial" w:hAnsi="Arial" w:cs="Arial"/>
        <w:sz w:val="24"/>
        <w:szCs w:val="24"/>
      </w:rPr>
      <w:t xml:space="preserve">Roma, </w:t>
    </w:r>
    <w:r w:rsidR="00C57DBA">
      <w:rPr>
        <w:rFonts w:ascii="Arial" w:hAnsi="Arial" w:cs="Arial"/>
        <w:sz w:val="24"/>
        <w:szCs w:val="24"/>
      </w:rPr>
      <w:t>4</w:t>
    </w:r>
    <w:r w:rsidR="001456DF">
      <w:rPr>
        <w:rFonts w:ascii="Arial" w:hAnsi="Arial" w:cs="Arial"/>
        <w:sz w:val="24"/>
        <w:szCs w:val="24"/>
      </w:rPr>
      <w:t xml:space="preserve"> febbraio 2021</w:t>
    </w:r>
  </w:p>
  <w:p w14:paraId="421224E3" w14:textId="55F447B7" w:rsidR="000C034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D1DFAEC" w14:textId="1A224BB6" w:rsidR="009324C5" w:rsidRDefault="009324C5" w:rsidP="00B161E1">
    <w:pPr>
      <w:pStyle w:val="Intestazione"/>
      <w:tabs>
        <w:tab w:val="left" w:pos="3990"/>
      </w:tabs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 w:rsidR="00FA0E89">
      <w:rPr>
        <w:rFonts w:ascii="Arial" w:hAnsi="Arial" w:cs="Arial"/>
        <w:sz w:val="24"/>
        <w:szCs w:val="24"/>
      </w:rPr>
      <w:t xml:space="preserve"> 49 </w:t>
    </w:r>
    <w:r w:rsidR="009713AD">
      <w:rPr>
        <w:rFonts w:ascii="Arial" w:hAnsi="Arial" w:cs="Arial"/>
        <w:sz w:val="24"/>
        <w:szCs w:val="24"/>
      </w:rPr>
      <w:t>/ 20</w:t>
    </w:r>
    <w:r w:rsidR="00C45D9F">
      <w:rPr>
        <w:rFonts w:ascii="Arial" w:hAnsi="Arial" w:cs="Arial"/>
        <w:sz w:val="24"/>
        <w:szCs w:val="24"/>
      </w:rPr>
      <w:t>2</w:t>
    </w:r>
    <w:r w:rsidR="001456DF">
      <w:rPr>
        <w:rFonts w:ascii="Arial" w:hAnsi="Arial" w:cs="Arial"/>
        <w:sz w:val="24"/>
        <w:szCs w:val="24"/>
      </w:rPr>
      <w:t>1</w:t>
    </w:r>
    <w:r>
      <w:rPr>
        <w:rFonts w:ascii="Arial" w:hAnsi="Arial" w:cs="Arial"/>
        <w:sz w:val="24"/>
        <w:szCs w:val="24"/>
      </w:rPr>
      <w:tab/>
    </w:r>
    <w:r w:rsidR="00B161E1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122FFD23" w14:textId="3E7F431B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 w:rsidR="00FA0E89">
      <w:rPr>
        <w:rFonts w:ascii="Arial" w:hAnsi="Arial" w:cs="Arial"/>
        <w:sz w:val="24"/>
        <w:szCs w:val="24"/>
      </w:rPr>
      <w:t xml:space="preserve"> </w:t>
    </w:r>
    <w:r w:rsidR="00FA0E89">
      <w:rPr>
        <w:rFonts w:ascii="Arial" w:hAnsi="Arial" w:cs="Arial"/>
        <w:sz w:val="24"/>
        <w:szCs w:val="24"/>
      </w:rPr>
      <w:t xml:space="preserve">71 </w:t>
    </w:r>
    <w:r w:rsidR="009713AD">
      <w:rPr>
        <w:rFonts w:ascii="Arial" w:hAnsi="Arial" w:cs="Arial"/>
        <w:sz w:val="24"/>
        <w:szCs w:val="24"/>
      </w:rPr>
      <w:t>/</w:t>
    </w:r>
    <w:r w:rsidR="001456DF">
      <w:rPr>
        <w:rFonts w:ascii="Arial" w:hAnsi="Arial" w:cs="Arial"/>
        <w:sz w:val="24"/>
        <w:szCs w:val="24"/>
      </w:rPr>
      <w:t xml:space="preserve"> AS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560EF38B" w14:textId="0D7D4EB5" w:rsidR="009324C5" w:rsidRPr="00AF7609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16A1EE72" w14:textId="1F7CA482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5D4541CF" w14:textId="0D154550" w:rsidR="009324C5" w:rsidRPr="00AF7609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44FA9D75" w14:textId="5D9596B6" w:rsidR="009324C5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5D7763A0" w14:textId="1DC0E3FF" w:rsidR="009324C5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4835CDF6" w14:textId="1FB91EE1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532B323A" w14:textId="6F7E7F95" w:rsidR="00970CDB" w:rsidRPr="0002322E" w:rsidRDefault="00970CDB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91"/>
    <w:rsid w:val="000032B9"/>
    <w:rsid w:val="00013294"/>
    <w:rsid w:val="00017AC6"/>
    <w:rsid w:val="0002322E"/>
    <w:rsid w:val="0002637B"/>
    <w:rsid w:val="00041187"/>
    <w:rsid w:val="00062126"/>
    <w:rsid w:val="00065D69"/>
    <w:rsid w:val="0007302A"/>
    <w:rsid w:val="000B5032"/>
    <w:rsid w:val="000C034D"/>
    <w:rsid w:val="000E3C28"/>
    <w:rsid w:val="000E3F21"/>
    <w:rsid w:val="000F1F74"/>
    <w:rsid w:val="000F353E"/>
    <w:rsid w:val="0013513A"/>
    <w:rsid w:val="001456DF"/>
    <w:rsid w:val="00154022"/>
    <w:rsid w:val="00157974"/>
    <w:rsid w:val="001771EA"/>
    <w:rsid w:val="0018098C"/>
    <w:rsid w:val="001A54B6"/>
    <w:rsid w:val="001B4CFF"/>
    <w:rsid w:val="001F1583"/>
    <w:rsid w:val="001F3AC4"/>
    <w:rsid w:val="00213175"/>
    <w:rsid w:val="00214C04"/>
    <w:rsid w:val="002368DC"/>
    <w:rsid w:val="00252E9C"/>
    <w:rsid w:val="002921CE"/>
    <w:rsid w:val="002E304A"/>
    <w:rsid w:val="002E3F91"/>
    <w:rsid w:val="00305C40"/>
    <w:rsid w:val="00306F06"/>
    <w:rsid w:val="00326BAF"/>
    <w:rsid w:val="0034708B"/>
    <w:rsid w:val="003626E9"/>
    <w:rsid w:val="003667EC"/>
    <w:rsid w:val="00376AC6"/>
    <w:rsid w:val="00376F1E"/>
    <w:rsid w:val="003B6831"/>
    <w:rsid w:val="003C274B"/>
    <w:rsid w:val="003E6EDC"/>
    <w:rsid w:val="003F4D9B"/>
    <w:rsid w:val="003F5515"/>
    <w:rsid w:val="00413A91"/>
    <w:rsid w:val="00426F94"/>
    <w:rsid w:val="00454EE8"/>
    <w:rsid w:val="004A70D5"/>
    <w:rsid w:val="004B0DE9"/>
    <w:rsid w:val="0052743D"/>
    <w:rsid w:val="00547F55"/>
    <w:rsid w:val="00553D65"/>
    <w:rsid w:val="005927B2"/>
    <w:rsid w:val="005B0BBD"/>
    <w:rsid w:val="005B1591"/>
    <w:rsid w:val="00612779"/>
    <w:rsid w:val="00633D39"/>
    <w:rsid w:val="00637410"/>
    <w:rsid w:val="00666DA1"/>
    <w:rsid w:val="00666FB4"/>
    <w:rsid w:val="00667539"/>
    <w:rsid w:val="00692B97"/>
    <w:rsid w:val="006A6082"/>
    <w:rsid w:val="006C633F"/>
    <w:rsid w:val="006C71FC"/>
    <w:rsid w:val="006E5B85"/>
    <w:rsid w:val="006E717E"/>
    <w:rsid w:val="00715ADC"/>
    <w:rsid w:val="00725D99"/>
    <w:rsid w:val="00730CA7"/>
    <w:rsid w:val="0075280B"/>
    <w:rsid w:val="00771A7A"/>
    <w:rsid w:val="0079026C"/>
    <w:rsid w:val="00797833"/>
    <w:rsid w:val="007A649E"/>
    <w:rsid w:val="007E32CC"/>
    <w:rsid w:val="008058A4"/>
    <w:rsid w:val="008344BE"/>
    <w:rsid w:val="0087471F"/>
    <w:rsid w:val="008B0A23"/>
    <w:rsid w:val="008D1135"/>
    <w:rsid w:val="008E6FDD"/>
    <w:rsid w:val="008F1B9C"/>
    <w:rsid w:val="00915F20"/>
    <w:rsid w:val="009324C5"/>
    <w:rsid w:val="00960E5E"/>
    <w:rsid w:val="00970CDB"/>
    <w:rsid w:val="009713AD"/>
    <w:rsid w:val="00971609"/>
    <w:rsid w:val="00994B69"/>
    <w:rsid w:val="009E0F29"/>
    <w:rsid w:val="009E3CF4"/>
    <w:rsid w:val="009F3D33"/>
    <w:rsid w:val="009F4E27"/>
    <w:rsid w:val="00A306B5"/>
    <w:rsid w:val="00A4544B"/>
    <w:rsid w:val="00A8143E"/>
    <w:rsid w:val="00AA2711"/>
    <w:rsid w:val="00AB79AA"/>
    <w:rsid w:val="00AD1100"/>
    <w:rsid w:val="00AF387B"/>
    <w:rsid w:val="00AF7609"/>
    <w:rsid w:val="00B01EAC"/>
    <w:rsid w:val="00B144BE"/>
    <w:rsid w:val="00B161E1"/>
    <w:rsid w:val="00B212BB"/>
    <w:rsid w:val="00B26EE0"/>
    <w:rsid w:val="00B314F8"/>
    <w:rsid w:val="00B47BF0"/>
    <w:rsid w:val="00B51149"/>
    <w:rsid w:val="00B878C2"/>
    <w:rsid w:val="00BC2D3D"/>
    <w:rsid w:val="00C058E8"/>
    <w:rsid w:val="00C11359"/>
    <w:rsid w:val="00C16B26"/>
    <w:rsid w:val="00C45D9F"/>
    <w:rsid w:val="00C52F6C"/>
    <w:rsid w:val="00C57DBA"/>
    <w:rsid w:val="00C60683"/>
    <w:rsid w:val="00C62236"/>
    <w:rsid w:val="00C9220A"/>
    <w:rsid w:val="00C94442"/>
    <w:rsid w:val="00CA6FAB"/>
    <w:rsid w:val="00CD4E9C"/>
    <w:rsid w:val="00CD6615"/>
    <w:rsid w:val="00CF18FB"/>
    <w:rsid w:val="00D05C53"/>
    <w:rsid w:val="00D17BE7"/>
    <w:rsid w:val="00D31694"/>
    <w:rsid w:val="00D31A67"/>
    <w:rsid w:val="00D32AF4"/>
    <w:rsid w:val="00DA7C64"/>
    <w:rsid w:val="00DB598C"/>
    <w:rsid w:val="00DC772B"/>
    <w:rsid w:val="00DD04E4"/>
    <w:rsid w:val="00DF41DC"/>
    <w:rsid w:val="00E12D43"/>
    <w:rsid w:val="00E42E95"/>
    <w:rsid w:val="00E95125"/>
    <w:rsid w:val="00E9548B"/>
    <w:rsid w:val="00EA218D"/>
    <w:rsid w:val="00EC263E"/>
    <w:rsid w:val="00ED3382"/>
    <w:rsid w:val="00ED49C7"/>
    <w:rsid w:val="00F033F9"/>
    <w:rsid w:val="00F710F3"/>
    <w:rsid w:val="00F71DCB"/>
    <w:rsid w:val="00F91060"/>
    <w:rsid w:val="00FA0E89"/>
    <w:rsid w:val="00FD1713"/>
    <w:rsid w:val="00FD1854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485C05"/>
  <w15:docId w15:val="{A613F688-E03A-4217-BD27-B29172C4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7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Relationship Id="rId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8f712fc58c7e0c8f0a9e33faa17ba2a9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46dd4c42e6d2ae27626ba32336d62b8e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FEDERALB-233-31439</_dlc_DocId>
    <_dlc_DocIdUrl xmlns="dd2003e8-ee4e-4182-9e66-4c90256c9f25">
      <Url>https://intranet.federalberghi.it/pubblicazioni/_layouts/15/DocIdRedir.aspx?ID=FEDERALB-233-31439</Url>
      <Description>FEDERALB-233-31439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78923-55D9-47B7-B9D9-93A40E275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A72E5A-1F26-4582-9A59-4AA3D6370FD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8F785B-C402-49BC-8DC0-8EA69B6FCD66}">
  <ds:schemaRefs>
    <ds:schemaRef ds:uri="http://schemas.microsoft.com/office/infopath/2007/PartnerControls"/>
    <ds:schemaRef ds:uri="dd2003e8-ee4e-4182-9e66-4c90256c9f25"/>
    <ds:schemaRef ds:uri="http://schemas.openxmlformats.org/package/2006/metadata/core-properties"/>
    <ds:schemaRef ds:uri="$ListId:Circ;"/>
    <ds:schemaRef ds:uri="http://purl.org/dc/elements/1.1/"/>
    <ds:schemaRef ds:uri="http://schemas.microsoft.com/office/2006/documentManagement/types"/>
    <ds:schemaRef ds:uri="http://purl.org/dc/dcmitype/"/>
    <ds:schemaRef ds:uri="3f01b547-e4e8-474c-b1a6-851fe388f69e"/>
    <ds:schemaRef ds:uri="http://purl.org/dc/terms/"/>
    <ds:schemaRef ds:uri="3c5d6bd3-7c05-4de2-9a3a-2df53d797d57"/>
    <ds:schemaRef ds:uri="http://schemas.microsoft.com/sharepoint/v4"/>
    <ds:schemaRef ds:uri="2d2ac0f6-f1ba-42ac-bc6d-2dec6b81bd22"/>
    <ds:schemaRef ds:uri="e00d372c-24fe-4ce0-803c-b6187f4ec46c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221DB51-6757-4A9C-8CB4-3EA6EEF0B1B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Covid%2019%20-%20Conferenza%20delle%20Regioni%20-%20settore%20turismo%20-%20interventi.dotx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Covid 19 - Conferenza delle Regioni - settore turismo - interventi.dotx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Covid 19 - Conferenza delle Regioni - settore turismo - interventi.dotx</dc:title>
  <dc:subject/>
  <dc:creator>Loredana Malanotte</dc:creator>
  <cp:keywords/>
  <dc:description/>
  <cp:lastModifiedBy>Cristina Rezzi</cp:lastModifiedBy>
  <cp:revision>2</cp:revision>
  <cp:lastPrinted>2020-11-06T15:03:00Z</cp:lastPrinted>
  <dcterms:created xsi:type="dcterms:W3CDTF">2021-02-04T08:21:00Z</dcterms:created>
  <dcterms:modified xsi:type="dcterms:W3CDTF">2021-02-04T08:21:00Z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DocIdItemGuid">
    <vt:lpwstr>c2a11226-4c84-4a08-bd8f-a96b0fa4708c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