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EBF0" w14:textId="5BA100AB" w:rsidR="004856B0" w:rsidRDefault="00E42E95" w:rsidP="009E45AC">
      <w:pPr>
        <w:tabs>
          <w:tab w:val="left" w:pos="2868"/>
        </w:tabs>
        <w:spacing w:after="120"/>
        <w:ind w:left="1021" w:hanging="1021"/>
        <w:rPr>
          <w:rFonts w:cs="Arial"/>
          <w:b/>
          <w:szCs w:val="24"/>
        </w:rPr>
      </w:pPr>
      <w:r w:rsidRPr="00AF7609">
        <w:rPr>
          <w:rFonts w:cs="Arial"/>
          <w:szCs w:val="24"/>
        </w:rPr>
        <w:t>Oggetto:</w:t>
      </w:r>
      <w:r w:rsidR="00FD1854">
        <w:rPr>
          <w:rFonts w:cs="Arial"/>
          <w:b/>
          <w:szCs w:val="24"/>
        </w:rPr>
        <w:t xml:space="preserve"> </w:t>
      </w:r>
      <w:r w:rsidR="004856B0">
        <w:rPr>
          <w:rFonts w:cs="Arial"/>
          <w:b/>
          <w:szCs w:val="24"/>
        </w:rPr>
        <w:t xml:space="preserve">applicazione dell’IVA sulle commissioni pagate dalle strutture ricettive </w:t>
      </w:r>
      <w:r w:rsidR="00B13B6E">
        <w:rPr>
          <w:rFonts w:cs="Arial"/>
          <w:b/>
          <w:szCs w:val="24"/>
        </w:rPr>
        <w:t xml:space="preserve">e dai locatori </w:t>
      </w:r>
      <w:r w:rsidR="004856B0">
        <w:rPr>
          <w:rFonts w:cs="Arial"/>
          <w:b/>
          <w:szCs w:val="24"/>
        </w:rPr>
        <w:t>senza partita IVA</w:t>
      </w:r>
      <w:r w:rsidR="004856B0" w:rsidRPr="004856B0">
        <w:rPr>
          <w:rFonts w:cs="Arial"/>
          <w:b/>
          <w:szCs w:val="24"/>
        </w:rPr>
        <w:t xml:space="preserve"> </w:t>
      </w:r>
      <w:r w:rsidR="004856B0">
        <w:rPr>
          <w:rFonts w:cs="Arial"/>
          <w:b/>
          <w:szCs w:val="24"/>
        </w:rPr>
        <w:t>– comunicazione di Booking.com alle strutture presenti sul portale</w:t>
      </w:r>
    </w:p>
    <w:p w14:paraId="69770E12" w14:textId="77777777" w:rsidR="00EF752B" w:rsidRDefault="00EF752B" w:rsidP="00EF752B">
      <w:pPr>
        <w:spacing w:after="120"/>
        <w:rPr>
          <w:rFonts w:ascii="Calibri" w:hAnsi="Calibri"/>
          <w:sz w:val="22"/>
          <w:lang w:eastAsia="en-US"/>
        </w:rPr>
      </w:pPr>
      <w:r>
        <w:rPr>
          <w:rFonts w:cs="Arial"/>
          <w:szCs w:val="24"/>
        </w:rPr>
        <w:t>Booking.com ha inviato una comunicazione a tutte le strutture presenti sul portale (allegata) per annunciare che, a partire dal 1° maggio 2023, applicherà l’IVA alle strutture che non hanno fornito un numero di partita IVA, o hanno fornito un numero di partita IVA non valido per le transazioni nell'UE.</w:t>
      </w:r>
    </w:p>
    <w:p w14:paraId="2707A8F8" w14:textId="1149B3CF" w:rsidR="004856B0" w:rsidRDefault="004856B0" w:rsidP="004856B0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Per essere considerata valida per le transazion</w:t>
      </w:r>
      <w:r w:rsidR="00EF752B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 nell’UE, la </w:t>
      </w:r>
      <w:r w:rsidRPr="004856B0">
        <w:rPr>
          <w:rFonts w:cs="Arial"/>
          <w:szCs w:val="24"/>
        </w:rPr>
        <w:t xml:space="preserve">partita IVA deve </w:t>
      </w:r>
      <w:r w:rsidR="00B13B6E">
        <w:rPr>
          <w:rFonts w:cs="Arial"/>
          <w:szCs w:val="24"/>
        </w:rPr>
        <w:t xml:space="preserve">infatti </w:t>
      </w:r>
      <w:r w:rsidRPr="004856B0">
        <w:rPr>
          <w:rFonts w:cs="Arial"/>
          <w:szCs w:val="24"/>
        </w:rPr>
        <w:t>essere convalidat</w:t>
      </w:r>
      <w:r w:rsidR="00B13B6E">
        <w:rPr>
          <w:rFonts w:cs="Arial"/>
          <w:szCs w:val="24"/>
        </w:rPr>
        <w:t>a</w:t>
      </w:r>
      <w:r w:rsidRPr="004856B0">
        <w:rPr>
          <w:rFonts w:cs="Arial"/>
          <w:szCs w:val="24"/>
        </w:rPr>
        <w:t xml:space="preserve"> nel VIES (sistema per lo scambio di informazioni sull'IVA</w:t>
      </w:r>
      <w:r>
        <w:rPr>
          <w:rFonts w:cs="Arial"/>
          <w:szCs w:val="24"/>
        </w:rPr>
        <w:t xml:space="preserve"> </w:t>
      </w:r>
      <w:r w:rsidRPr="004856B0">
        <w:rPr>
          <w:rFonts w:cs="Arial"/>
          <w:szCs w:val="24"/>
        </w:rPr>
        <w:t>della Commissione Europea</w:t>
      </w:r>
      <w:r w:rsidR="00B13B6E">
        <w:rPr>
          <w:rFonts w:cs="Arial"/>
          <w:szCs w:val="24"/>
        </w:rPr>
        <w:t>)</w:t>
      </w:r>
      <w:r w:rsidRPr="004856B0">
        <w:rPr>
          <w:rFonts w:cs="Arial"/>
          <w:szCs w:val="24"/>
        </w:rPr>
        <w:t>.</w:t>
      </w:r>
    </w:p>
    <w:p w14:paraId="11D285C5" w14:textId="41912DF8" w:rsidR="006E5722" w:rsidRDefault="006E5722" w:rsidP="004856B0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L’IVA, calcolata con l’aliquota del </w:t>
      </w:r>
      <w:r w:rsidR="004856B0" w:rsidRPr="004856B0">
        <w:rPr>
          <w:rFonts w:cs="Arial"/>
          <w:szCs w:val="24"/>
        </w:rPr>
        <w:t>22%</w:t>
      </w:r>
      <w:r w:rsidR="00B13B6E">
        <w:rPr>
          <w:rFonts w:cs="Arial"/>
          <w:szCs w:val="24"/>
        </w:rPr>
        <w:t>,</w:t>
      </w:r>
      <w:r w:rsidR="004856B0" w:rsidRPr="004856B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sarà versata </w:t>
      </w:r>
      <w:r w:rsidR="00B13B6E">
        <w:rPr>
          <w:rFonts w:cs="Arial"/>
          <w:szCs w:val="24"/>
        </w:rPr>
        <w:t xml:space="preserve">da Booking.com </w:t>
      </w:r>
      <w:r>
        <w:rPr>
          <w:rFonts w:cs="Arial"/>
          <w:szCs w:val="24"/>
        </w:rPr>
        <w:t>alle autorità fiscali italiane, come previsto dalle normative europee.</w:t>
      </w:r>
    </w:p>
    <w:p w14:paraId="04E43A19" w14:textId="464654A7" w:rsidR="006E5722" w:rsidRDefault="006E5722" w:rsidP="004856B0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Per le strutture che hanno fornito un numero di partita IVA valido per le transazioni UE, Booking.com continuerà a non applicare l’IVA sulle commissioni, </w:t>
      </w:r>
      <w:r w:rsidRPr="006E5722">
        <w:rPr>
          <w:rFonts w:cs="Arial"/>
          <w:szCs w:val="24"/>
        </w:rPr>
        <w:t>applicando il meccanismo del cosiddetto “reverse charge”</w:t>
      </w:r>
      <w:r>
        <w:rPr>
          <w:rFonts w:cs="Arial"/>
          <w:szCs w:val="24"/>
        </w:rPr>
        <w:t xml:space="preserve">. In tal caso, infatti, l’IVA deve esser </w:t>
      </w:r>
      <w:r w:rsidR="00B13B6E">
        <w:rPr>
          <w:rFonts w:cs="Arial"/>
          <w:szCs w:val="24"/>
        </w:rPr>
        <w:t xml:space="preserve">calcolata e </w:t>
      </w:r>
      <w:r>
        <w:rPr>
          <w:rFonts w:cs="Arial"/>
          <w:szCs w:val="24"/>
        </w:rPr>
        <w:t>versata dalle strutture ricettive alle autorità fiscali italiane.</w:t>
      </w:r>
    </w:p>
    <w:p w14:paraId="61233381" w14:textId="16A67A6B" w:rsidR="006E5722" w:rsidRPr="006E5722" w:rsidRDefault="006E5722" w:rsidP="006E5722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Si ricorda che </w:t>
      </w:r>
      <w:r w:rsidR="00B13B6E">
        <w:rPr>
          <w:rFonts w:cs="Arial"/>
          <w:szCs w:val="24"/>
        </w:rPr>
        <w:t xml:space="preserve">già nel </w:t>
      </w:r>
      <w:r>
        <w:rPr>
          <w:rFonts w:cs="Arial"/>
          <w:szCs w:val="24"/>
        </w:rPr>
        <w:t>201</w:t>
      </w:r>
      <w:r w:rsidR="00B13B6E">
        <w:rPr>
          <w:rFonts w:cs="Arial"/>
          <w:szCs w:val="24"/>
        </w:rPr>
        <w:t>6</w:t>
      </w:r>
      <w:r>
        <w:rPr>
          <w:rFonts w:cs="Arial"/>
          <w:szCs w:val="24"/>
        </w:rPr>
        <w:t xml:space="preserve">, </w:t>
      </w:r>
      <w:r w:rsidRPr="006E5722">
        <w:rPr>
          <w:rFonts w:cs="Arial"/>
          <w:szCs w:val="24"/>
        </w:rPr>
        <w:t xml:space="preserve">in risposta ad un’istanza di Federalberghi, </w:t>
      </w:r>
      <w:r>
        <w:rPr>
          <w:rFonts w:cs="Arial"/>
          <w:szCs w:val="24"/>
        </w:rPr>
        <w:t xml:space="preserve">l’Agenzia delle entrate aveva chiarito che i </w:t>
      </w:r>
      <w:r w:rsidR="00B13B6E" w:rsidRPr="006E5722">
        <w:rPr>
          <w:rFonts w:cs="Arial"/>
          <w:szCs w:val="24"/>
        </w:rPr>
        <w:t>portali di prenotazione che hanno sede in altri paesi UE</w:t>
      </w:r>
      <w:r w:rsidR="00B13B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sono tenuti a versare direttamente l’IVA italiana in caso di servizi </w:t>
      </w:r>
      <w:r w:rsidR="00B13B6E">
        <w:rPr>
          <w:rFonts w:cs="Arial"/>
          <w:szCs w:val="24"/>
        </w:rPr>
        <w:t xml:space="preserve">di intermediazione forniti a </w:t>
      </w:r>
      <w:r w:rsidRPr="006E5722">
        <w:rPr>
          <w:rFonts w:cs="Arial"/>
          <w:szCs w:val="24"/>
        </w:rPr>
        <w:t xml:space="preserve">strutture ricettive non gestite in forma imprenditoriale o </w:t>
      </w:r>
      <w:r w:rsidR="00B13B6E">
        <w:rPr>
          <w:rFonts w:cs="Arial"/>
          <w:szCs w:val="24"/>
        </w:rPr>
        <w:t xml:space="preserve">a proprietari di </w:t>
      </w:r>
      <w:r w:rsidRPr="006E5722">
        <w:rPr>
          <w:rFonts w:cs="Arial"/>
          <w:szCs w:val="24"/>
        </w:rPr>
        <w:t xml:space="preserve">immobili </w:t>
      </w:r>
      <w:r w:rsidR="00B13B6E">
        <w:rPr>
          <w:rFonts w:cs="Arial"/>
          <w:szCs w:val="24"/>
        </w:rPr>
        <w:t xml:space="preserve">privati locati </w:t>
      </w:r>
      <w:r w:rsidRPr="006E5722">
        <w:rPr>
          <w:rFonts w:cs="Arial"/>
          <w:szCs w:val="24"/>
        </w:rPr>
        <w:t>per brevi periodi</w:t>
      </w:r>
      <w:r w:rsidR="00B13B6E">
        <w:rPr>
          <w:rFonts w:cs="Arial"/>
          <w:szCs w:val="24"/>
        </w:rPr>
        <w:t xml:space="preserve"> (cfr. nostra circolare n. 187 del 2016)</w:t>
      </w:r>
      <w:r w:rsidRPr="006E5722">
        <w:rPr>
          <w:rFonts w:cs="Arial"/>
          <w:szCs w:val="24"/>
        </w:rPr>
        <w:t>.</w:t>
      </w:r>
    </w:p>
    <w:p w14:paraId="343BEC7A" w14:textId="7FA2E139" w:rsidR="00771A7A" w:rsidRPr="00AF7609" w:rsidRDefault="00771A7A" w:rsidP="000232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>Distinti saluti.</w:t>
      </w:r>
    </w:p>
    <w:p w14:paraId="79EBDF0E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6BEE36E7" w14:textId="71736465" w:rsidR="009F4E27" w:rsidRDefault="00771A7A" w:rsidP="00157B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72DF6C1A" w14:textId="00431391" w:rsidR="00B13B6E" w:rsidRDefault="00B13B6E" w:rsidP="00157B2E">
      <w:pPr>
        <w:spacing w:after="120"/>
        <w:rPr>
          <w:rFonts w:cs="Arial"/>
          <w:szCs w:val="24"/>
        </w:rPr>
      </w:pPr>
    </w:p>
    <w:p w14:paraId="2852475E" w14:textId="6D9A12F4" w:rsidR="00B13B6E" w:rsidRPr="00B13B6E" w:rsidRDefault="00B13B6E" w:rsidP="00157B2E">
      <w:pPr>
        <w:spacing w:after="120"/>
        <w:rPr>
          <w:rFonts w:cs="Arial"/>
          <w:b/>
          <w:bCs/>
          <w:sz w:val="20"/>
        </w:rPr>
      </w:pPr>
      <w:r w:rsidRPr="00B13B6E">
        <w:rPr>
          <w:rFonts w:cs="Arial"/>
          <w:b/>
          <w:bCs/>
          <w:sz w:val="20"/>
        </w:rPr>
        <w:t>allegat</w:t>
      </w:r>
      <w:r w:rsidR="00EF752B">
        <w:rPr>
          <w:rFonts w:cs="Arial"/>
          <w:b/>
          <w:bCs/>
          <w:sz w:val="20"/>
        </w:rPr>
        <w:t>i</w:t>
      </w:r>
    </w:p>
    <w:sectPr w:rsidR="00B13B6E" w:rsidRPr="00B13B6E" w:rsidSect="00346B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134" w:header="6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71E55" w14:textId="77777777" w:rsidR="005D0979" w:rsidRDefault="005D0979" w:rsidP="00771A7A">
      <w:r>
        <w:separator/>
      </w:r>
    </w:p>
  </w:endnote>
  <w:endnote w:type="continuationSeparator" w:id="0">
    <w:p w14:paraId="695FA988" w14:textId="77777777" w:rsidR="005D0979" w:rsidRDefault="005D0979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F549" w14:textId="77777777" w:rsidR="00C60866" w:rsidRDefault="00C608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E424C" w14:textId="77777777" w:rsidR="00C60866" w:rsidRDefault="00C6086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FF9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  <w:lang w:val="en-US" w:eastAsia="en-US"/>
      </w:rPr>
      <w:drawing>
        <wp:inline distT="0" distB="0" distL="0" distR="0" wp14:anchorId="606109DC" wp14:editId="05C41890">
          <wp:extent cx="428625" cy="428625"/>
          <wp:effectExtent l="0" t="0" r="9525" b="9525"/>
          <wp:docPr id="11" name="Immagine 11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EC8CED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0C69" w14:textId="77777777" w:rsidR="005D0979" w:rsidRDefault="005D0979" w:rsidP="00771A7A">
      <w:r>
        <w:separator/>
      </w:r>
    </w:p>
  </w:footnote>
  <w:footnote w:type="continuationSeparator" w:id="0">
    <w:p w14:paraId="117719D5" w14:textId="77777777" w:rsidR="005D0979" w:rsidRDefault="005D0979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EBBD" w14:textId="77777777" w:rsidR="00C60866" w:rsidRDefault="00C608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7994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  <w:lang w:val="en-US" w:eastAsia="en-US"/>
      </w:rPr>
      <w:drawing>
        <wp:inline distT="0" distB="0" distL="0" distR="0" wp14:anchorId="390CA67D" wp14:editId="355BEE57">
          <wp:extent cx="533811" cy="59618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0EB0" w14:textId="5A3493B8" w:rsidR="00A07138" w:rsidRDefault="00346B69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D34CC9" wp14:editId="33BCD58A">
              <wp:simplePos x="0" y="0"/>
              <wp:positionH relativeFrom="column">
                <wp:posOffset>-148590</wp:posOffset>
              </wp:positionH>
              <wp:positionV relativeFrom="paragraph">
                <wp:posOffset>-251460</wp:posOffset>
              </wp:positionV>
              <wp:extent cx="6385560" cy="1508760"/>
              <wp:effectExtent l="0" t="0" r="0" b="0"/>
              <wp:wrapSquare wrapText="bothSides"/>
              <wp:docPr id="12" name="Grup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560" cy="1508760"/>
                        <a:chOff x="0" y="0"/>
                        <a:chExt cx="6017580" cy="1311910"/>
                      </a:xfrm>
                    </wpg:grpSpPr>
                    <pic:pic xmlns:pic="http://schemas.openxmlformats.org/drawingml/2006/picture">
                      <pic:nvPicPr>
                        <pic:cNvPr id="9" name="Immagin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8940"/>
                          <a:ext cx="1034047" cy="120007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magin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6970" y="0"/>
                          <a:ext cx="1070610" cy="1311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AD2B92" id="Gruppo 12" o:spid="_x0000_s1026" style="position:absolute;margin-left:-11.7pt;margin-top:-19.8pt;width:502.8pt;height:118.8pt;z-index:251659264;mso-width-relative:margin;mso-height-relative:margin" coordsize="60175,131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BzkAAAAAUmdodGxvbmcAAAXl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AThCSU0EDAAAAAAf2gAA&#10;AAEAAACDAAAAoAAAAYwAAPeAAAAfvgAYAAH/2P/tAAxBZG9iZV9DTQAB/+4ADkFkb2JlAGSAAAAA&#10;Af/bAIQADAgICAkIDAkJDBELCgsRFQ8MDA8VGBMTFRMTGBEMDAwMDAwRDAwMDAwMDAwMDAwMDAwM&#10;DAwMDAwMDAwMDAwMDAENCwsNDg0QDg4QFA4ODhQUDg4ODhQRDAwMDAwREQwMDAwMDBEMDAwMDAwM&#10;DAwMDAwMDAwMDAwMDAwMDAwMDAwM/8AAEQgAoACDAwEiAAIRAQMRAf/dAAQACf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PD94cGFja2V0IGVuZD0ndyc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D1T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R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0v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P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U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//1f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/9b1T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X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0P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v/9H1&#10;T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S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//0/VO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T1T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//V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1vVO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/9f1T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//Q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0fVO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v/9L1T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v/9f1T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Q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//0fVO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L1T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//T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/1PVO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D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R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//0v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/9P1T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U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1f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R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0v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P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//1fVO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v/9b1T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//X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//0PVO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H1T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S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0/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T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V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//1v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/9f1T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Q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0f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v/9L1&#10;T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T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//1PVO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X1T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//W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9" o:spid="_x0000_s1027" type="#_x0000_t75" style="position:absolute;top:789;width:10340;height: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">
                <v:imagedata r:id="rId3" o:title=""/>
              </v:shape>
              <v:shape id="Immagine 10" o:spid="_x0000_s1028" type="#_x0000_t75" style="position:absolute;left:49469;width:10706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">
                <v:imagedata r:id="rId4" o:title=""/>
              </v:shape>
              <w10:wrap type="square"/>
            </v:group>
          </w:pict>
        </mc:Fallback>
      </mc:AlternateContent>
    </w:r>
  </w:p>
  <w:p w14:paraId="0D44376E" w14:textId="56937972" w:rsidR="00666FB4" w:rsidRDefault="00A07138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ab/>
      <w:t>Roma,</w:t>
    </w:r>
    <w:r w:rsidR="00E94275">
      <w:rPr>
        <w:rFonts w:ascii="Arial" w:hAnsi="Arial" w:cs="Arial"/>
        <w:sz w:val="24"/>
        <w:szCs w:val="24"/>
      </w:rPr>
      <w:t xml:space="preserve"> </w:t>
    </w:r>
    <w:r w:rsidR="00B13B6E">
      <w:rPr>
        <w:rFonts w:ascii="Arial" w:hAnsi="Arial" w:cs="Arial"/>
        <w:sz w:val="24"/>
        <w:szCs w:val="24"/>
      </w:rPr>
      <w:t>3</w:t>
    </w:r>
    <w:r w:rsidR="00C60866">
      <w:rPr>
        <w:rFonts w:ascii="Arial" w:hAnsi="Arial" w:cs="Arial"/>
        <w:sz w:val="24"/>
        <w:szCs w:val="24"/>
      </w:rPr>
      <w:t>1</w:t>
    </w:r>
    <w:r w:rsidR="00B13B6E">
      <w:rPr>
        <w:rFonts w:ascii="Arial" w:hAnsi="Arial" w:cs="Arial"/>
        <w:sz w:val="24"/>
        <w:szCs w:val="24"/>
      </w:rPr>
      <w:t xml:space="preserve"> </w:t>
    </w:r>
    <w:r w:rsidR="00B24128">
      <w:rPr>
        <w:rFonts w:ascii="Arial" w:hAnsi="Arial" w:cs="Arial"/>
        <w:sz w:val="24"/>
        <w:szCs w:val="24"/>
      </w:rPr>
      <w:t xml:space="preserve">marzo </w:t>
    </w:r>
    <w:r w:rsidR="00346B69">
      <w:rPr>
        <w:rFonts w:ascii="Arial" w:hAnsi="Arial" w:cs="Arial"/>
        <w:sz w:val="24"/>
        <w:szCs w:val="24"/>
      </w:rPr>
      <w:t>2023</w:t>
    </w:r>
  </w:p>
  <w:p w14:paraId="0D0F2100" w14:textId="7777777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1871ACA8" w14:textId="1DD20F9E" w:rsidR="009324C5" w:rsidRDefault="009324C5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C60866">
      <w:rPr>
        <w:rFonts w:ascii="Arial" w:hAnsi="Arial" w:cs="Arial"/>
        <w:sz w:val="24"/>
        <w:szCs w:val="24"/>
      </w:rPr>
      <w:t xml:space="preserve"> 137</w:t>
    </w:r>
    <w:r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346B69">
      <w:rPr>
        <w:rFonts w:ascii="Arial" w:hAnsi="Arial" w:cs="Arial"/>
        <w:sz w:val="24"/>
        <w:szCs w:val="24"/>
      </w:rPr>
      <w:t>3</w:t>
    </w:r>
    <w:r>
      <w:rPr>
        <w:rFonts w:ascii="Arial" w:hAnsi="Arial" w:cs="Arial"/>
        <w:sz w:val="24"/>
        <w:szCs w:val="24"/>
      </w:rPr>
      <w:tab/>
    </w:r>
    <w:r w:rsidR="00B161E1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5BF97096" w14:textId="7CB1F761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>
      <w:rPr>
        <w:rFonts w:ascii="Arial" w:hAnsi="Arial" w:cs="Arial"/>
        <w:sz w:val="24"/>
        <w:szCs w:val="24"/>
      </w:rPr>
      <w:t xml:space="preserve"> </w:t>
    </w:r>
    <w:r w:rsidR="00C60866">
      <w:rPr>
        <w:rFonts w:ascii="Arial" w:hAnsi="Arial" w:cs="Arial"/>
        <w:sz w:val="24"/>
        <w:szCs w:val="24"/>
      </w:rPr>
      <w:t xml:space="preserve">189 </w:t>
    </w:r>
    <w:r w:rsidR="009713AD">
      <w:rPr>
        <w:rFonts w:ascii="Arial" w:hAnsi="Arial" w:cs="Arial"/>
        <w:sz w:val="24"/>
        <w:szCs w:val="24"/>
      </w:rPr>
      <w:t>/</w:t>
    </w:r>
    <w:r w:rsidR="00120F9F">
      <w:rPr>
        <w:rFonts w:ascii="Arial" w:hAnsi="Arial" w:cs="Arial"/>
        <w:sz w:val="24"/>
        <w:szCs w:val="24"/>
      </w:rPr>
      <w:t>FB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0B61163E" w14:textId="77777777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269F03A5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3D5B907B" w14:textId="77777777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7CC299B8" w14:textId="77777777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0901C48" w14:textId="77777777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399DA7C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005FA935" w14:textId="77777777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06DB7"/>
    <w:multiLevelType w:val="hybridMultilevel"/>
    <w:tmpl w:val="8AAC4F1E"/>
    <w:lvl w:ilvl="0" w:tplc="BF4EBE14"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73141FAF"/>
    <w:multiLevelType w:val="hybridMultilevel"/>
    <w:tmpl w:val="B2808742"/>
    <w:lvl w:ilvl="0" w:tplc="BF4EBE14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75F620AC"/>
    <w:multiLevelType w:val="hybridMultilevel"/>
    <w:tmpl w:val="5CEE9E3E"/>
    <w:lvl w:ilvl="0" w:tplc="0410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496655983">
    <w:abstractNumId w:val="1"/>
  </w:num>
  <w:num w:numId="2" w16cid:durableId="1356267905">
    <w:abstractNumId w:val="2"/>
  </w:num>
  <w:num w:numId="3" w16cid:durableId="11842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F5"/>
    <w:rsid w:val="00013294"/>
    <w:rsid w:val="0002322E"/>
    <w:rsid w:val="0002637B"/>
    <w:rsid w:val="00041187"/>
    <w:rsid w:val="00044E34"/>
    <w:rsid w:val="00057B51"/>
    <w:rsid w:val="00062126"/>
    <w:rsid w:val="00065D69"/>
    <w:rsid w:val="0007302A"/>
    <w:rsid w:val="000B5032"/>
    <w:rsid w:val="000C034D"/>
    <w:rsid w:val="000C22F5"/>
    <w:rsid w:val="000E3C28"/>
    <w:rsid w:val="000E3F21"/>
    <w:rsid w:val="000F1F74"/>
    <w:rsid w:val="000F353E"/>
    <w:rsid w:val="000F3ACA"/>
    <w:rsid w:val="00113C3E"/>
    <w:rsid w:val="00120F9F"/>
    <w:rsid w:val="00130F43"/>
    <w:rsid w:val="0013403F"/>
    <w:rsid w:val="0013513A"/>
    <w:rsid w:val="001358AB"/>
    <w:rsid w:val="00154022"/>
    <w:rsid w:val="00157974"/>
    <w:rsid w:val="00157B2E"/>
    <w:rsid w:val="00171025"/>
    <w:rsid w:val="001771EA"/>
    <w:rsid w:val="0018098C"/>
    <w:rsid w:val="001A54B6"/>
    <w:rsid w:val="001B4CFF"/>
    <w:rsid w:val="001C40F6"/>
    <w:rsid w:val="001E16E6"/>
    <w:rsid w:val="001F1583"/>
    <w:rsid w:val="001F3AC4"/>
    <w:rsid w:val="00213175"/>
    <w:rsid w:val="00214C04"/>
    <w:rsid w:val="002368DC"/>
    <w:rsid w:val="00252E9C"/>
    <w:rsid w:val="002921CE"/>
    <w:rsid w:val="002C4788"/>
    <w:rsid w:val="002E08AA"/>
    <w:rsid w:val="002E304A"/>
    <w:rsid w:val="002E3F91"/>
    <w:rsid w:val="002E69B2"/>
    <w:rsid w:val="00305C40"/>
    <w:rsid w:val="00306F06"/>
    <w:rsid w:val="00326BAF"/>
    <w:rsid w:val="00343419"/>
    <w:rsid w:val="00346B69"/>
    <w:rsid w:val="0034708B"/>
    <w:rsid w:val="003611E9"/>
    <w:rsid w:val="003626E9"/>
    <w:rsid w:val="003667EC"/>
    <w:rsid w:val="00376AC6"/>
    <w:rsid w:val="00376F1E"/>
    <w:rsid w:val="00395545"/>
    <w:rsid w:val="00395E99"/>
    <w:rsid w:val="003A451E"/>
    <w:rsid w:val="003A4BCE"/>
    <w:rsid w:val="003B6831"/>
    <w:rsid w:val="003C274B"/>
    <w:rsid w:val="003F4D9B"/>
    <w:rsid w:val="003F5515"/>
    <w:rsid w:val="00426F94"/>
    <w:rsid w:val="00431741"/>
    <w:rsid w:val="00454EE8"/>
    <w:rsid w:val="00471B27"/>
    <w:rsid w:val="004856B0"/>
    <w:rsid w:val="004A70D5"/>
    <w:rsid w:val="004B0DE9"/>
    <w:rsid w:val="0052743D"/>
    <w:rsid w:val="00541DE3"/>
    <w:rsid w:val="00547F55"/>
    <w:rsid w:val="00553D65"/>
    <w:rsid w:val="005927B2"/>
    <w:rsid w:val="005B0BBD"/>
    <w:rsid w:val="005B1591"/>
    <w:rsid w:val="005C0A6E"/>
    <w:rsid w:val="005D0979"/>
    <w:rsid w:val="005E2C2B"/>
    <w:rsid w:val="00612779"/>
    <w:rsid w:val="00616B9E"/>
    <w:rsid w:val="00633D39"/>
    <w:rsid w:val="00637410"/>
    <w:rsid w:val="00666DA1"/>
    <w:rsid w:val="00666FB4"/>
    <w:rsid w:val="00667539"/>
    <w:rsid w:val="00670723"/>
    <w:rsid w:val="006713DF"/>
    <w:rsid w:val="00692B97"/>
    <w:rsid w:val="00695BCA"/>
    <w:rsid w:val="00696BF0"/>
    <w:rsid w:val="006A6082"/>
    <w:rsid w:val="006C633F"/>
    <w:rsid w:val="006C71FC"/>
    <w:rsid w:val="006E5722"/>
    <w:rsid w:val="006E5B85"/>
    <w:rsid w:val="006E717E"/>
    <w:rsid w:val="007067C5"/>
    <w:rsid w:val="00707046"/>
    <w:rsid w:val="00715ADC"/>
    <w:rsid w:val="00725D99"/>
    <w:rsid w:val="00730CA7"/>
    <w:rsid w:val="007470C1"/>
    <w:rsid w:val="0075280B"/>
    <w:rsid w:val="00771A7A"/>
    <w:rsid w:val="0079026C"/>
    <w:rsid w:val="00797833"/>
    <w:rsid w:val="007A649E"/>
    <w:rsid w:val="007C7EEE"/>
    <w:rsid w:val="007E32CC"/>
    <w:rsid w:val="008058A4"/>
    <w:rsid w:val="00825849"/>
    <w:rsid w:val="0087471F"/>
    <w:rsid w:val="0088435D"/>
    <w:rsid w:val="008958F3"/>
    <w:rsid w:val="008B0A23"/>
    <w:rsid w:val="008D1135"/>
    <w:rsid w:val="008E6FDD"/>
    <w:rsid w:val="008F1B9C"/>
    <w:rsid w:val="00915F20"/>
    <w:rsid w:val="009324C5"/>
    <w:rsid w:val="00960E5E"/>
    <w:rsid w:val="00963C90"/>
    <w:rsid w:val="00970CDB"/>
    <w:rsid w:val="009713AD"/>
    <w:rsid w:val="009942EF"/>
    <w:rsid w:val="00994B69"/>
    <w:rsid w:val="009E0F29"/>
    <w:rsid w:val="009E3CF4"/>
    <w:rsid w:val="009E45AC"/>
    <w:rsid w:val="009F3D33"/>
    <w:rsid w:val="009F4E27"/>
    <w:rsid w:val="00A01078"/>
    <w:rsid w:val="00A07138"/>
    <w:rsid w:val="00A2422B"/>
    <w:rsid w:val="00A4544B"/>
    <w:rsid w:val="00A63DCD"/>
    <w:rsid w:val="00A8143E"/>
    <w:rsid w:val="00AA2711"/>
    <w:rsid w:val="00AB79AA"/>
    <w:rsid w:val="00AC048A"/>
    <w:rsid w:val="00AD1100"/>
    <w:rsid w:val="00AF387B"/>
    <w:rsid w:val="00AF7609"/>
    <w:rsid w:val="00B01EAC"/>
    <w:rsid w:val="00B13B6E"/>
    <w:rsid w:val="00B13DEC"/>
    <w:rsid w:val="00B144BE"/>
    <w:rsid w:val="00B161E1"/>
    <w:rsid w:val="00B212BB"/>
    <w:rsid w:val="00B24128"/>
    <w:rsid w:val="00B26EE0"/>
    <w:rsid w:val="00B314F8"/>
    <w:rsid w:val="00B47BF0"/>
    <w:rsid w:val="00B61B49"/>
    <w:rsid w:val="00B878C2"/>
    <w:rsid w:val="00BC2D3D"/>
    <w:rsid w:val="00C058E8"/>
    <w:rsid w:val="00C1004E"/>
    <w:rsid w:val="00C11359"/>
    <w:rsid w:val="00C16B26"/>
    <w:rsid w:val="00C436C3"/>
    <w:rsid w:val="00C45D9F"/>
    <w:rsid w:val="00C515B0"/>
    <w:rsid w:val="00C52F6C"/>
    <w:rsid w:val="00C60866"/>
    <w:rsid w:val="00C62236"/>
    <w:rsid w:val="00C80907"/>
    <w:rsid w:val="00C9220A"/>
    <w:rsid w:val="00C94442"/>
    <w:rsid w:val="00CB00DC"/>
    <w:rsid w:val="00CB480D"/>
    <w:rsid w:val="00CD2E00"/>
    <w:rsid w:val="00CD4E9C"/>
    <w:rsid w:val="00CD6615"/>
    <w:rsid w:val="00D05C53"/>
    <w:rsid w:val="00D07A5A"/>
    <w:rsid w:val="00D11478"/>
    <w:rsid w:val="00D17BE7"/>
    <w:rsid w:val="00D31694"/>
    <w:rsid w:val="00D31A67"/>
    <w:rsid w:val="00D32AF4"/>
    <w:rsid w:val="00D86A43"/>
    <w:rsid w:val="00DA7C64"/>
    <w:rsid w:val="00DB598C"/>
    <w:rsid w:val="00DC772B"/>
    <w:rsid w:val="00DD04E4"/>
    <w:rsid w:val="00DF41DC"/>
    <w:rsid w:val="00E071DE"/>
    <w:rsid w:val="00E12736"/>
    <w:rsid w:val="00E12D43"/>
    <w:rsid w:val="00E42E95"/>
    <w:rsid w:val="00E94275"/>
    <w:rsid w:val="00E95125"/>
    <w:rsid w:val="00E9548B"/>
    <w:rsid w:val="00EC263E"/>
    <w:rsid w:val="00ED3382"/>
    <w:rsid w:val="00ED49C7"/>
    <w:rsid w:val="00EF752B"/>
    <w:rsid w:val="00F033F9"/>
    <w:rsid w:val="00F05C41"/>
    <w:rsid w:val="00F4284C"/>
    <w:rsid w:val="00F42E3D"/>
    <w:rsid w:val="00F55517"/>
    <w:rsid w:val="00F710F3"/>
    <w:rsid w:val="00F71DCB"/>
    <w:rsid w:val="00F91060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F505B"/>
  <w15:docId w15:val="{40D28F5D-3F74-4E34-A3F1-43A69CF4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C8090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422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07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zzi.FEDERALBERGHI\Desktop\circolare%20con%20logo%20assemblea%20202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d1f4bcb693115bd1fc2e2c9a2e75a0bb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c0301f0a2b9cc4f29c3b3bf306bef4c9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FEDERALB-233-35597</_dlc_DocId>
    <_dlc_DocIdUrl xmlns="dd2003e8-ee4e-4182-9e66-4c90256c9f25">
      <Url>https://intranet.federalberghi.it/pubblicazioni/_layouts/15/DocIdRedir.aspx?ID=FEDERALB-233-35597</Url>
      <Description>FEDERALB-233-35597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8F0AA6-B229-49D7-8C87-7305334E7C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195474-CFA7-49CF-85CB-32A1518A1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F785B-C402-49BC-8DC0-8EA69B6FCD66}">
  <ds:schemaRefs>
    <ds:schemaRef ds:uri="e00d372c-24fe-4ce0-803c-b6187f4ec46c"/>
    <ds:schemaRef ds:uri="dd2003e8-ee4e-4182-9e66-4c90256c9f25"/>
    <ds:schemaRef ds:uri="3c5d6bd3-7c05-4de2-9a3a-2df53d797d57"/>
    <ds:schemaRef ds:uri="2d2ac0f6-f1ba-42ac-bc6d-2dec6b81bd22"/>
    <ds:schemaRef ds:uri="3f01b547-e4e8-474c-b1a6-851fe388f69e"/>
    <ds:schemaRef ds:uri="http://schemas.microsoft.com/office/infopath/2007/PartnerControls"/>
    <ds:schemaRef ds:uri="http://schemas.microsoft.com/sharepoint/v4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$ListId:Circ;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circolare con logo assemblea 2023.dotx</Template>
  <TotalTime>32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tax credit riqualificazione 65  - sesto elenco beneficiari.docx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Booking.com - IVA sulle commissioni.docx</dc:title>
  <dc:subject/>
  <dc:creator>Cristina Rezzi</dc:creator>
  <cp:keywords/>
  <dc:description/>
  <cp:lastModifiedBy>Cristina Rezzi</cp:lastModifiedBy>
  <cp:revision>6</cp:revision>
  <cp:lastPrinted>2020-11-06T15:03:00Z</cp:lastPrinted>
  <dcterms:created xsi:type="dcterms:W3CDTF">2023-03-30T10:54:00Z</dcterms:created>
  <dcterms:modified xsi:type="dcterms:W3CDTF">2023-03-31T07:51:00Z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39a588f6-4894-4ec9-8d90-8c254f167fe3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